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827"/>
      </w:tblGrid>
      <w:tr w:rsidR="00D005C5" w:rsidRPr="00E33036" w14:paraId="392FA162" w14:textId="77777777" w:rsidTr="00515526">
        <w:tc>
          <w:tcPr>
            <w:tcW w:w="59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599A09" w14:textId="77777777" w:rsidR="00D005C5" w:rsidRPr="00E33036" w:rsidRDefault="00F76A95" w:rsidP="00D005C5">
            <w:pPr>
              <w:rPr>
                <w:rFonts w:ascii="Century Gothic" w:hAnsi="Century Gothic"/>
                <w:iCs/>
                <w:spacing w:val="8"/>
              </w:rPr>
            </w:pPr>
            <w:r w:rsidRPr="00E33036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7728" behindDoc="0" locked="0" layoutInCell="1" allowOverlap="1" wp14:anchorId="516090B5" wp14:editId="49ECA273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86995</wp:posOffset>
                  </wp:positionV>
                  <wp:extent cx="2228850" cy="571500"/>
                  <wp:effectExtent l="0" t="0" r="0" b="0"/>
                  <wp:wrapNone/>
                  <wp:docPr id="1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05C5" w:rsidRPr="00E33036">
              <w:rPr>
                <w:rFonts w:ascii="Century Gothic" w:hAnsi="Century Gothic"/>
                <w:b/>
                <w:iCs/>
                <w:spacing w:val="8"/>
              </w:rPr>
              <w:t xml:space="preserve"> </w:t>
            </w:r>
          </w:p>
          <w:p w14:paraId="74772CF9" w14:textId="77777777" w:rsidR="00D005C5" w:rsidRPr="00E33036" w:rsidRDefault="00D005C5" w:rsidP="007C4948">
            <w:pPr>
              <w:rPr>
                <w:rFonts w:ascii="Century Gothic" w:hAnsi="Century Gothic"/>
                <w:iCs/>
                <w:spacing w:val="8"/>
                <w:sz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1B054744" w14:textId="77777777" w:rsidR="00D005C5" w:rsidRPr="00E33036" w:rsidRDefault="00D005C5" w:rsidP="007C4948">
            <w:pPr>
              <w:spacing w:before="120"/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>Date de la demande :</w:t>
            </w:r>
          </w:p>
          <w:p w14:paraId="348BCA74" w14:textId="77777777" w:rsidR="00D005C5" w:rsidRPr="00E33036" w:rsidRDefault="00D005C5" w:rsidP="007C4948">
            <w:pPr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 xml:space="preserve">N° de dossier </w:t>
            </w:r>
            <w:proofErr w:type="gramStart"/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>°:</w:t>
            </w:r>
            <w:proofErr w:type="gramEnd"/>
          </w:p>
          <w:p w14:paraId="71E29A4E" w14:textId="77777777" w:rsidR="00D005C5" w:rsidRPr="00E33036" w:rsidRDefault="00D005C5" w:rsidP="007C4948">
            <w:pPr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 xml:space="preserve">Renouvellement : </w:t>
            </w:r>
          </w:p>
          <w:p w14:paraId="1D469E32" w14:textId="77777777" w:rsidR="00D005C5" w:rsidRPr="00E33036" w:rsidRDefault="00D005C5" w:rsidP="007C4948">
            <w:pPr>
              <w:spacing w:after="120"/>
              <w:rPr>
                <w:rFonts w:ascii="Century Gothic" w:hAnsi="Century Gothic"/>
                <w:b/>
                <w:iCs/>
                <w:spacing w:val="8"/>
                <w:sz w:val="20"/>
              </w:rPr>
            </w:pPr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>Nombre de pages :</w:t>
            </w:r>
          </w:p>
        </w:tc>
      </w:tr>
    </w:tbl>
    <w:p w14:paraId="734EEF6F" w14:textId="77777777" w:rsidR="00FD1422" w:rsidRPr="00E33036" w:rsidRDefault="00F76A95" w:rsidP="00D005C5">
      <w:pPr>
        <w:spacing w:after="120"/>
        <w:rPr>
          <w:rFonts w:ascii="Century Gothic" w:hAnsi="Century Gothic"/>
          <w:iCs/>
          <w:spacing w:val="8"/>
          <w:sz w:val="20"/>
        </w:rPr>
      </w:pPr>
      <w:r w:rsidRPr="00E33036">
        <w:rPr>
          <w:rFonts w:ascii="Century Gothic" w:hAnsi="Century Gothic"/>
          <w:i/>
          <w:iCs/>
          <w:noProof/>
          <w:spacing w:val="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09C4E2B" wp14:editId="1DA2F48F">
                <wp:simplePos x="0" y="0"/>
                <wp:positionH relativeFrom="margin">
                  <wp:posOffset>3500755</wp:posOffset>
                </wp:positionH>
                <wp:positionV relativeFrom="paragraph">
                  <wp:posOffset>-969010</wp:posOffset>
                </wp:positionV>
                <wp:extent cx="1957070" cy="233045"/>
                <wp:effectExtent l="0" t="0" r="0" b="0"/>
                <wp:wrapNone/>
                <wp:docPr id="8220220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85D16" w14:textId="77777777" w:rsidR="00D005C5" w:rsidRPr="005077F6" w:rsidRDefault="00D005C5" w:rsidP="00D005C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5077F6">
                              <w:rPr>
                                <w:i/>
                                <w:sz w:val="18"/>
                              </w:rPr>
                              <w:t>Cadre réservé à l’administration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C4E2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5.65pt;margin-top:-76.3pt;width:154.1pt;height:18.3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" filled="f" stroked="f">
                <v:textbox>
                  <w:txbxContent>
                    <w:p w14:paraId="33785D16" w14:textId="77777777" w:rsidR="00D005C5" w:rsidRPr="005077F6" w:rsidRDefault="00D005C5" w:rsidP="00D005C5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5077F6">
                        <w:rPr>
                          <w:i/>
                          <w:sz w:val="18"/>
                        </w:rPr>
                        <w:t>Cadre réservé à l’administration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44766D" w14:textId="77777777" w:rsidR="00515526" w:rsidRPr="00E33036" w:rsidRDefault="00515526" w:rsidP="00AE75A7">
      <w:pPr>
        <w:tabs>
          <w:tab w:val="left" w:pos="284"/>
          <w:tab w:val="left" w:pos="6300"/>
          <w:tab w:val="left" w:pos="7200"/>
        </w:tabs>
        <w:rPr>
          <w:rFonts w:ascii="Century Gothic" w:hAnsi="Century Gothic"/>
          <w:b/>
        </w:rPr>
      </w:pPr>
    </w:p>
    <w:p w14:paraId="7B800C3C" w14:textId="77777777" w:rsidR="00515526" w:rsidRPr="00E33036" w:rsidRDefault="00515526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 w:rsidRPr="00E33036">
        <w:rPr>
          <w:rFonts w:ascii="Century Gothic" w:hAnsi="Century Gothic"/>
          <w:b/>
          <w:bCs/>
          <w:iCs/>
          <w:spacing w:val="8"/>
          <w:sz w:val="28"/>
          <w:szCs w:val="28"/>
        </w:rPr>
        <w:t xml:space="preserve">DEMANDE D’AVIS TECHNIQUE AU CONSEIL SCIENTIFIQUE </w:t>
      </w:r>
    </w:p>
    <w:p w14:paraId="7A62556D" w14:textId="77777777" w:rsidR="00515526" w:rsidRDefault="00515526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 w:rsidRPr="00E33036">
        <w:rPr>
          <w:rFonts w:ascii="Century Gothic" w:hAnsi="Century Gothic"/>
          <w:b/>
          <w:bCs/>
          <w:iCs/>
          <w:spacing w:val="8"/>
          <w:sz w:val="28"/>
          <w:szCs w:val="28"/>
        </w:rPr>
        <w:t>DE LA RESERVE NATIONALE MARINE DE LA REUNION</w:t>
      </w:r>
    </w:p>
    <w:p w14:paraId="29742BB6" w14:textId="77777777" w:rsidR="00A54380" w:rsidRPr="00A54380" w:rsidRDefault="00A54380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"/>
          <w:szCs w:val="2"/>
        </w:rPr>
      </w:pPr>
    </w:p>
    <w:p w14:paraId="68BDBB5C" w14:textId="77777777" w:rsidR="00515526" w:rsidRDefault="00E33036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>
        <w:rPr>
          <w:rFonts w:ascii="Century Gothic" w:hAnsi="Century Gothic"/>
          <w:b/>
          <w:bCs/>
          <w:iCs/>
          <w:spacing w:val="8"/>
          <w:sz w:val="28"/>
          <w:szCs w:val="28"/>
        </w:rPr>
        <w:t>Programme de recherche, suivi, inventaire</w:t>
      </w:r>
    </w:p>
    <w:p w14:paraId="51C994E2" w14:textId="77777777" w:rsidR="00A54380" w:rsidRPr="00A54380" w:rsidRDefault="00A54380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"/>
          <w:szCs w:val="2"/>
        </w:rPr>
      </w:pPr>
    </w:p>
    <w:p w14:paraId="3D61817C" w14:textId="77777777" w:rsidR="00515526" w:rsidRPr="00E33036" w:rsidRDefault="00515526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 w:rsidRPr="00E33036">
        <w:rPr>
          <w:rFonts w:ascii="Century Gothic" w:hAnsi="Century Gothic"/>
          <w:b/>
          <w:bCs/>
          <w:iCs/>
          <w:spacing w:val="8"/>
          <w:sz w:val="28"/>
          <w:szCs w:val="28"/>
        </w:rPr>
        <w:t>TITRE DE LA DEMANDE :</w:t>
      </w:r>
    </w:p>
    <w:p w14:paraId="60B154A7" w14:textId="77777777" w:rsidR="00515526" w:rsidRPr="00E33036" w:rsidRDefault="000E1F92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>
        <w:rPr>
          <w:rFonts w:ascii="Century Gothic" w:hAnsi="Century Gothic"/>
          <w:b/>
          <w:bCs/>
          <w:iCs/>
          <w:spacing w:val="8"/>
          <w:sz w:val="28"/>
          <w:szCs w:val="28"/>
        </w:rPr>
        <w:t xml:space="preserve">Pétitionnaire : </w:t>
      </w:r>
    </w:p>
    <w:p w14:paraId="0E096602" w14:textId="77777777" w:rsidR="00FD1422" w:rsidRDefault="00FD1422" w:rsidP="00AE75A7">
      <w:pPr>
        <w:tabs>
          <w:tab w:val="left" w:pos="284"/>
          <w:tab w:val="left" w:pos="6300"/>
          <w:tab w:val="left" w:pos="7200"/>
        </w:tabs>
        <w:rPr>
          <w:rFonts w:ascii="Century Gothic" w:hAnsi="Century Gothic"/>
          <w:b/>
        </w:rPr>
      </w:pPr>
    </w:p>
    <w:p w14:paraId="47D232B7" w14:textId="16F0323E" w:rsidR="00810168" w:rsidRPr="00E33036" w:rsidRDefault="00810168" w:rsidP="00810168">
      <w:pPr>
        <w:tabs>
          <w:tab w:val="left" w:pos="284"/>
          <w:tab w:val="left" w:pos="6300"/>
          <w:tab w:val="left" w:pos="72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Ce formulaire permet de formuler une demande d’avis au Conseil Scientifique de la réserve marine. Sa transmission ne vaut pas demande d’autorisation aux services de l’Etat (DEAL</w:t>
      </w:r>
      <w:r w:rsidR="00894519">
        <w:rPr>
          <w:rFonts w:ascii="Century Gothic" w:hAnsi="Century Gothic"/>
          <w:b/>
        </w:rPr>
        <w:t>,</w:t>
      </w:r>
      <w:r>
        <w:rPr>
          <w:rFonts w:ascii="Century Gothic" w:hAnsi="Century Gothic"/>
          <w:b/>
        </w:rPr>
        <w:t xml:space="preserve"> DMSOI</w:t>
      </w:r>
      <w:r w:rsidR="00894519">
        <w:rPr>
          <w:rFonts w:ascii="Century Gothic" w:hAnsi="Century Gothic"/>
          <w:b/>
        </w:rPr>
        <w:t xml:space="preserve"> et AEM</w:t>
      </w:r>
      <w:r>
        <w:rPr>
          <w:rFonts w:ascii="Century Gothic" w:hAnsi="Century Gothic"/>
          <w:b/>
        </w:rPr>
        <w:t>)</w:t>
      </w:r>
    </w:p>
    <w:p w14:paraId="12BF0C11" w14:textId="77777777" w:rsidR="00810168" w:rsidRDefault="00810168" w:rsidP="00515526">
      <w:pPr>
        <w:pStyle w:val="Corpsdetexte2"/>
        <w:spacing w:line="240" w:lineRule="auto"/>
        <w:jc w:val="both"/>
        <w:rPr>
          <w:rFonts w:ascii="Century Gothic" w:hAnsi="Century Gothic"/>
          <w:i/>
        </w:rPr>
      </w:pPr>
    </w:p>
    <w:p w14:paraId="199B1E51" w14:textId="55DBB7EA" w:rsidR="002A2114" w:rsidRPr="00E33036" w:rsidRDefault="00810168" w:rsidP="00515526">
      <w:pPr>
        <w:pStyle w:val="Corpsdetexte2"/>
        <w:spacing w:line="240" w:lineRule="auto"/>
        <w:jc w:val="both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>Formulaire à compléter et à</w:t>
      </w:r>
      <w:r w:rsidR="002A2114" w:rsidRPr="00E33036">
        <w:rPr>
          <w:rFonts w:ascii="Century Gothic" w:hAnsi="Century Gothic"/>
          <w:i/>
        </w:rPr>
        <w:t xml:space="preserve"> retourner</w:t>
      </w:r>
      <w:r>
        <w:rPr>
          <w:rFonts w:ascii="Century Gothic" w:hAnsi="Century Gothic"/>
          <w:i/>
        </w:rPr>
        <w:t xml:space="preserve"> </w:t>
      </w:r>
      <w:r w:rsidRPr="00E33036">
        <w:rPr>
          <w:rFonts w:ascii="Century Gothic" w:hAnsi="Century Gothic"/>
          <w:i/>
        </w:rPr>
        <w:t xml:space="preserve">au </w:t>
      </w:r>
      <w:r w:rsidRPr="00E33036">
        <w:rPr>
          <w:rFonts w:ascii="Century Gothic" w:hAnsi="Century Gothic"/>
          <w:b/>
          <w:bCs/>
          <w:i/>
        </w:rPr>
        <w:t>format .PDF</w:t>
      </w:r>
      <w:r w:rsidR="002A2114" w:rsidRPr="00E33036">
        <w:rPr>
          <w:rFonts w:ascii="Century Gothic" w:hAnsi="Century Gothic"/>
          <w:i/>
        </w:rPr>
        <w:t xml:space="preserve"> </w:t>
      </w:r>
      <w:r w:rsidR="008A0FB8" w:rsidRPr="00E33036">
        <w:rPr>
          <w:rFonts w:ascii="Century Gothic" w:hAnsi="Century Gothic"/>
          <w:i/>
        </w:rPr>
        <w:t xml:space="preserve">au secrétariat du </w:t>
      </w:r>
      <w:r w:rsidR="00515526" w:rsidRPr="00E33036">
        <w:rPr>
          <w:rFonts w:ascii="Century Gothic" w:hAnsi="Century Gothic"/>
          <w:i/>
        </w:rPr>
        <w:t>C</w:t>
      </w:r>
      <w:r w:rsidR="008A0FB8" w:rsidRPr="00E33036">
        <w:rPr>
          <w:rFonts w:ascii="Century Gothic" w:hAnsi="Century Gothic"/>
          <w:i/>
        </w:rPr>
        <w:t xml:space="preserve">onseil </w:t>
      </w:r>
      <w:r w:rsidR="00515526" w:rsidRPr="00E33036">
        <w:rPr>
          <w:rFonts w:ascii="Century Gothic" w:hAnsi="Century Gothic"/>
          <w:i/>
        </w:rPr>
        <w:t>S</w:t>
      </w:r>
      <w:r w:rsidR="008A0FB8" w:rsidRPr="00E33036">
        <w:rPr>
          <w:rFonts w:ascii="Century Gothic" w:hAnsi="Century Gothic"/>
          <w:i/>
        </w:rPr>
        <w:t>cientifique</w:t>
      </w:r>
      <w:r w:rsidR="002A2114" w:rsidRPr="00E33036">
        <w:rPr>
          <w:rFonts w:ascii="Century Gothic" w:hAnsi="Century Gothic"/>
          <w:i/>
        </w:rPr>
        <w:t xml:space="preserve"> à l’adresse suivante </w:t>
      </w:r>
      <w:r w:rsidR="00515526" w:rsidRPr="00E33036">
        <w:rPr>
          <w:rFonts w:ascii="Century Gothic" w:hAnsi="Century Gothic"/>
          <w:b/>
          <w:i/>
        </w:rPr>
        <w:t>aviscs</w:t>
      </w:r>
      <w:r w:rsidR="002A2114" w:rsidRPr="00E33036">
        <w:rPr>
          <w:rFonts w:ascii="Century Gothic" w:hAnsi="Century Gothic"/>
          <w:b/>
          <w:i/>
        </w:rPr>
        <w:t>@reservemarinereunion.fr</w:t>
      </w:r>
      <w:r w:rsidR="002A2114" w:rsidRPr="00E33036">
        <w:rPr>
          <w:rFonts w:ascii="Century Gothic" w:hAnsi="Century Gothic"/>
          <w:i/>
        </w:rPr>
        <w:t>.</w:t>
      </w:r>
    </w:p>
    <w:p w14:paraId="6EE6B6C1" w14:textId="77777777" w:rsidR="00515526" w:rsidRPr="00E33036" w:rsidRDefault="00515526" w:rsidP="00515526">
      <w:pPr>
        <w:pStyle w:val="Corpsdetexte2"/>
        <w:spacing w:after="240" w:line="240" w:lineRule="auto"/>
        <w:jc w:val="both"/>
        <w:rPr>
          <w:rFonts w:ascii="Century Gothic" w:hAnsi="Century Gothic"/>
          <w:i/>
        </w:rPr>
      </w:pPr>
    </w:p>
    <w:p w14:paraId="23FE0632" w14:textId="77777777" w:rsidR="002A2114" w:rsidRPr="00E33036" w:rsidRDefault="002A2114" w:rsidP="00C3256F">
      <w:pPr>
        <w:tabs>
          <w:tab w:val="left" w:pos="6096"/>
        </w:tabs>
        <w:spacing w:after="120"/>
        <w:rPr>
          <w:rFonts w:ascii="Century Gothic" w:hAnsi="Century Gothic"/>
          <w:b/>
          <w:sz w:val="20"/>
        </w:rPr>
      </w:pPr>
      <w:r w:rsidRPr="00E33036">
        <w:rPr>
          <w:rFonts w:ascii="Century Gothic" w:hAnsi="Century Gothic"/>
          <w:b/>
        </w:rPr>
        <w:t>OBJET DE LA DEMANDE</w:t>
      </w:r>
    </w:p>
    <w:p w14:paraId="63407E35" w14:textId="77777777" w:rsidR="00FD1422" w:rsidRPr="00E33036" w:rsidRDefault="009C0229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FD1422" w:rsidRPr="00E33036">
        <w:rPr>
          <w:rFonts w:ascii="Century Gothic" w:hAnsi="Century Gothic"/>
        </w:rPr>
        <w:t xml:space="preserve"> Titre projet :</w:t>
      </w:r>
      <w:r w:rsidR="001C63A8" w:rsidRPr="00E33036">
        <w:rPr>
          <w:rFonts w:ascii="Century Gothic" w:hAnsi="Century Gothic"/>
        </w:rPr>
        <w:t xml:space="preserve"> </w:t>
      </w:r>
    </w:p>
    <w:p w14:paraId="3C36B37C" w14:textId="77777777" w:rsidR="006812C9" w:rsidRPr="00E33036" w:rsidRDefault="006812C9" w:rsidP="00C3256F">
      <w:pPr>
        <w:spacing w:after="120"/>
        <w:jc w:val="both"/>
        <w:rPr>
          <w:rFonts w:ascii="Century Gothic" w:hAnsi="Century Gothic"/>
          <w:b/>
        </w:rPr>
      </w:pPr>
    </w:p>
    <w:p w14:paraId="19907C08" w14:textId="77777777" w:rsidR="006812C9" w:rsidRPr="00E33036" w:rsidRDefault="006812C9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2 Résumé du projet : </w:t>
      </w:r>
    </w:p>
    <w:p w14:paraId="56F30C88" w14:textId="77777777" w:rsidR="00AE75A7" w:rsidRPr="00E33036" w:rsidRDefault="00AE75A7" w:rsidP="00C3256F">
      <w:pPr>
        <w:spacing w:after="120"/>
        <w:rPr>
          <w:rFonts w:ascii="Century Gothic" w:hAnsi="Century Gothic"/>
        </w:rPr>
      </w:pPr>
    </w:p>
    <w:p w14:paraId="45349E24" w14:textId="77777777" w:rsidR="00FD1422" w:rsidRPr="00E33036" w:rsidRDefault="00FD1422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3 Porteur</w:t>
      </w:r>
      <w:r w:rsidR="005263D7" w:rsidRPr="00E33036">
        <w:rPr>
          <w:rFonts w:ascii="Century Gothic" w:hAnsi="Century Gothic"/>
        </w:rPr>
        <w:t>(</w:t>
      </w:r>
      <w:r w:rsidRPr="00E33036">
        <w:rPr>
          <w:rFonts w:ascii="Century Gothic" w:hAnsi="Century Gothic"/>
        </w:rPr>
        <w:t>s</w:t>
      </w:r>
      <w:r w:rsidR="005263D7" w:rsidRPr="00E33036">
        <w:rPr>
          <w:rFonts w:ascii="Century Gothic" w:hAnsi="Century Gothic"/>
        </w:rPr>
        <w:t>)</w:t>
      </w:r>
      <w:r w:rsidRPr="00E33036">
        <w:rPr>
          <w:rFonts w:ascii="Century Gothic" w:hAnsi="Century Gothic"/>
        </w:rPr>
        <w:t xml:space="preserve"> d</w:t>
      </w:r>
      <w:r w:rsidR="00650EFF" w:rsidRPr="00E33036">
        <w:rPr>
          <w:rFonts w:ascii="Century Gothic" w:hAnsi="Century Gothic"/>
        </w:rPr>
        <w:t>u</w:t>
      </w:r>
      <w:r w:rsidRPr="00E33036">
        <w:rPr>
          <w:rFonts w:ascii="Century Gothic" w:hAnsi="Century Gothic"/>
        </w:rPr>
        <w:t xml:space="preserve"> </w:t>
      </w:r>
      <w:r w:rsidR="00650EFF" w:rsidRPr="00E33036">
        <w:rPr>
          <w:rFonts w:ascii="Century Gothic" w:hAnsi="Century Gothic"/>
        </w:rPr>
        <w:t>projet</w:t>
      </w:r>
      <w:r w:rsidRPr="00E33036">
        <w:rPr>
          <w:rFonts w:ascii="Century Gothic" w:hAnsi="Century Gothic"/>
        </w:rPr>
        <w:t> :</w:t>
      </w:r>
      <w:r w:rsidR="00650EFF" w:rsidRPr="00E33036">
        <w:rPr>
          <w:rFonts w:ascii="Century Gothic" w:hAnsi="Century Gothic"/>
        </w:rPr>
        <w:t xml:space="preserve"> </w:t>
      </w:r>
    </w:p>
    <w:p w14:paraId="0EA391AA" w14:textId="77777777" w:rsidR="00A6326E" w:rsidRPr="00E33036" w:rsidRDefault="00A6326E" w:rsidP="00A6326E">
      <w:pPr>
        <w:autoSpaceDE w:val="0"/>
        <w:autoSpaceDN w:val="0"/>
        <w:adjustRightInd w:val="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Nom :</w:t>
      </w:r>
    </w:p>
    <w:p w14:paraId="3417DE48" w14:textId="77777777" w:rsidR="00A6326E" w:rsidRPr="00E33036" w:rsidRDefault="00C3256F" w:rsidP="00C3256F">
      <w:pPr>
        <w:autoSpaceDE w:val="0"/>
        <w:autoSpaceDN w:val="0"/>
        <w:adjustRightInd w:val="0"/>
        <w:spacing w:after="12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Contact</w:t>
      </w:r>
      <w:r w:rsidR="00515526" w:rsidRPr="00E33036">
        <w:rPr>
          <w:rFonts w:ascii="Century Gothic" w:hAnsi="Century Gothic"/>
          <w:b/>
          <w:sz w:val="22"/>
          <w:szCs w:val="22"/>
        </w:rPr>
        <w:t xml:space="preserve"> mail et téléphonique</w:t>
      </w:r>
      <w:r w:rsidRPr="00E33036">
        <w:rPr>
          <w:rFonts w:ascii="Century Gothic" w:hAnsi="Century Gothic"/>
          <w:b/>
          <w:sz w:val="22"/>
          <w:szCs w:val="22"/>
        </w:rPr>
        <w:t xml:space="preserve"> : </w:t>
      </w:r>
    </w:p>
    <w:p w14:paraId="12B73A7D" w14:textId="77777777" w:rsidR="00A6326E" w:rsidRPr="00E33036" w:rsidRDefault="00A6326E" w:rsidP="00A6326E">
      <w:pPr>
        <w:autoSpaceDE w:val="0"/>
        <w:autoSpaceDN w:val="0"/>
        <w:adjustRightInd w:val="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Nom :</w:t>
      </w:r>
    </w:p>
    <w:p w14:paraId="1A4B8815" w14:textId="77777777" w:rsidR="00A6326E" w:rsidRPr="00E33036" w:rsidRDefault="00A6326E" w:rsidP="00C3256F">
      <w:pPr>
        <w:autoSpaceDE w:val="0"/>
        <w:autoSpaceDN w:val="0"/>
        <w:adjustRightInd w:val="0"/>
        <w:spacing w:after="12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Contact</w:t>
      </w:r>
      <w:r w:rsidR="00515526" w:rsidRPr="00E33036">
        <w:rPr>
          <w:rFonts w:ascii="Century Gothic" w:hAnsi="Century Gothic"/>
          <w:b/>
          <w:sz w:val="22"/>
          <w:szCs w:val="22"/>
        </w:rPr>
        <w:t xml:space="preserve"> mail et téléphonique</w:t>
      </w:r>
      <w:r w:rsidRPr="00E33036">
        <w:rPr>
          <w:rFonts w:ascii="Century Gothic" w:hAnsi="Century Gothic"/>
          <w:b/>
          <w:sz w:val="22"/>
          <w:szCs w:val="22"/>
        </w:rPr>
        <w:t xml:space="preserve"> : </w:t>
      </w:r>
    </w:p>
    <w:p w14:paraId="5EB049B8" w14:textId="77777777" w:rsidR="00FB3580" w:rsidRPr="00E33036" w:rsidRDefault="00FB3580" w:rsidP="00FB3580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4 Structure porteuse du projet : </w:t>
      </w:r>
    </w:p>
    <w:p w14:paraId="2C090B9C" w14:textId="77777777" w:rsidR="00FB3580" w:rsidRPr="00E33036" w:rsidRDefault="00FB3580" w:rsidP="00FB3580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Nom de la structure porteuse : </w:t>
      </w:r>
    </w:p>
    <w:p w14:paraId="720F2B7F" w14:textId="77777777" w:rsidR="00FB3580" w:rsidRPr="00E33036" w:rsidRDefault="00FB3580" w:rsidP="00FB3580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N° SIRET : </w:t>
      </w:r>
    </w:p>
    <w:p w14:paraId="4B04A072" w14:textId="77777777" w:rsidR="00FB3580" w:rsidRPr="00E33036" w:rsidRDefault="00FB3580" w:rsidP="00FB3580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Adresse du siège : </w:t>
      </w:r>
    </w:p>
    <w:p w14:paraId="0B8C1241" w14:textId="77777777" w:rsidR="006812C9" w:rsidRDefault="00FB3580" w:rsidP="00C3256F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Représentant de la structure :</w:t>
      </w:r>
    </w:p>
    <w:p w14:paraId="52FB73CD" w14:textId="77777777" w:rsidR="00810168" w:rsidRDefault="00810168" w:rsidP="00C3256F">
      <w:pPr>
        <w:spacing w:after="120"/>
        <w:rPr>
          <w:rFonts w:ascii="Century Gothic" w:hAnsi="Century Gothic"/>
        </w:rPr>
      </w:pPr>
    </w:p>
    <w:p w14:paraId="728752F7" w14:textId="77777777" w:rsidR="00810168" w:rsidRPr="00E33036" w:rsidRDefault="00810168" w:rsidP="00C3256F">
      <w:pPr>
        <w:spacing w:after="120"/>
        <w:rPr>
          <w:rFonts w:ascii="Century Gothic" w:hAnsi="Century Gothic"/>
        </w:rPr>
      </w:pPr>
    </w:p>
    <w:p w14:paraId="17A4FD1D" w14:textId="77777777" w:rsidR="006812C9" w:rsidRDefault="00FB3580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lastRenderedPageBreak/>
        <w:t>5</w:t>
      </w:r>
      <w:r w:rsidR="006812C9" w:rsidRPr="00E33036">
        <w:rPr>
          <w:rFonts w:ascii="Century Gothic" w:hAnsi="Century Gothic"/>
        </w:rPr>
        <w:t xml:space="preserve"> Partenaire(s)</w:t>
      </w:r>
      <w:r w:rsidR="00044014" w:rsidRPr="00E33036">
        <w:rPr>
          <w:rFonts w:ascii="Century Gothic" w:hAnsi="Century Gothic"/>
        </w:rPr>
        <w:t>/prestataires(s)</w:t>
      </w:r>
      <w:r w:rsidR="006812C9" w:rsidRPr="00E33036">
        <w:rPr>
          <w:rFonts w:ascii="Century Gothic" w:hAnsi="Century Gothic"/>
        </w:rPr>
        <w:t> </w:t>
      </w:r>
      <w:r w:rsidR="00DA31BE" w:rsidRPr="00E33036">
        <w:rPr>
          <w:rFonts w:ascii="Century Gothic" w:hAnsi="Century Gothic"/>
        </w:rPr>
        <w:t xml:space="preserve">pour la réalisation du projet </w:t>
      </w:r>
      <w:r w:rsidR="006812C9" w:rsidRPr="00E33036">
        <w:rPr>
          <w:rFonts w:ascii="Century Gothic" w:hAnsi="Century Gothic"/>
        </w:rPr>
        <w:t xml:space="preserve">: </w:t>
      </w:r>
    </w:p>
    <w:p w14:paraId="60716F1B" w14:textId="38DD8392" w:rsidR="00810168" w:rsidRPr="00810168" w:rsidRDefault="009972E4" w:rsidP="0081016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Vous pouvez mettre</w:t>
      </w:r>
      <w:r w:rsidR="00810168" w:rsidRPr="00810168">
        <w:rPr>
          <w:rFonts w:ascii="Century Gothic" w:hAnsi="Century Gothic"/>
        </w:rPr>
        <w:t xml:space="preserve"> autant de contact que de </w:t>
      </w:r>
      <w:r>
        <w:rPr>
          <w:rFonts w:ascii="Century Gothic" w:hAnsi="Century Gothic"/>
        </w:rPr>
        <w:t>partenaire.</w:t>
      </w:r>
    </w:p>
    <w:p w14:paraId="2F8F0F89" w14:textId="77777777" w:rsidR="00044014" w:rsidRPr="00E33036" w:rsidRDefault="00044014" w:rsidP="00044014">
      <w:pPr>
        <w:autoSpaceDE w:val="0"/>
        <w:autoSpaceDN w:val="0"/>
        <w:adjustRightInd w:val="0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sz w:val="22"/>
          <w:szCs w:val="22"/>
        </w:rPr>
        <w:t xml:space="preserve">   </w:t>
      </w:r>
      <w:r w:rsidRPr="00E33036">
        <w:rPr>
          <w:rFonts w:ascii="Century Gothic" w:hAnsi="Century Gothic"/>
          <w:sz w:val="22"/>
          <w:szCs w:val="22"/>
        </w:rPr>
        <w:sym w:font="Wingdings" w:char="F06F"/>
      </w:r>
      <w:r w:rsidRPr="00E33036">
        <w:rPr>
          <w:rFonts w:ascii="Century Gothic" w:hAnsi="Century Gothic"/>
          <w:sz w:val="22"/>
          <w:szCs w:val="22"/>
        </w:rPr>
        <w:t xml:space="preserve"> </w:t>
      </w:r>
      <w:r w:rsidRPr="00E33036">
        <w:rPr>
          <w:rFonts w:ascii="Century Gothic" w:hAnsi="Century Gothic"/>
          <w:b/>
          <w:sz w:val="22"/>
          <w:szCs w:val="22"/>
        </w:rPr>
        <w:t xml:space="preserve">partenaire  </w:t>
      </w:r>
      <w:r w:rsidRPr="00E33036">
        <w:rPr>
          <w:rFonts w:ascii="Century Gothic" w:hAnsi="Century Gothic"/>
          <w:sz w:val="22"/>
          <w:szCs w:val="22"/>
        </w:rPr>
        <w:sym w:font="Wingdings" w:char="F06F"/>
      </w:r>
      <w:r w:rsidRPr="00E33036">
        <w:rPr>
          <w:rFonts w:ascii="Century Gothic" w:hAnsi="Century Gothic"/>
          <w:sz w:val="22"/>
          <w:szCs w:val="22"/>
        </w:rPr>
        <w:t xml:space="preserve"> </w:t>
      </w:r>
      <w:r w:rsidRPr="00E33036">
        <w:rPr>
          <w:rFonts w:ascii="Century Gothic" w:hAnsi="Century Gothic"/>
          <w:b/>
          <w:sz w:val="22"/>
          <w:szCs w:val="22"/>
        </w:rPr>
        <w:t>prestataire</w:t>
      </w:r>
    </w:p>
    <w:p w14:paraId="1E53D7FC" w14:textId="77777777" w:rsidR="006812C9" w:rsidRPr="00E33036" w:rsidRDefault="006812C9" w:rsidP="006812C9">
      <w:pPr>
        <w:autoSpaceDE w:val="0"/>
        <w:autoSpaceDN w:val="0"/>
        <w:adjustRightInd w:val="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Nom :</w:t>
      </w:r>
    </w:p>
    <w:p w14:paraId="11919087" w14:textId="77777777" w:rsidR="006812C9" w:rsidRPr="00E33036" w:rsidRDefault="006812C9" w:rsidP="006812C9">
      <w:pPr>
        <w:autoSpaceDE w:val="0"/>
        <w:autoSpaceDN w:val="0"/>
        <w:adjustRightInd w:val="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Contact</w:t>
      </w:r>
      <w:r w:rsidR="00515526" w:rsidRPr="00E33036">
        <w:rPr>
          <w:rFonts w:ascii="Century Gothic" w:hAnsi="Century Gothic"/>
          <w:b/>
          <w:sz w:val="22"/>
          <w:szCs w:val="22"/>
        </w:rPr>
        <w:t xml:space="preserve"> mail et téléphonique</w:t>
      </w:r>
      <w:r w:rsidRPr="00E33036">
        <w:rPr>
          <w:rFonts w:ascii="Century Gothic" w:hAnsi="Century Gothic"/>
          <w:b/>
          <w:sz w:val="22"/>
          <w:szCs w:val="22"/>
        </w:rPr>
        <w:t xml:space="preserve"> : </w:t>
      </w:r>
    </w:p>
    <w:p w14:paraId="18624471" w14:textId="77777777" w:rsidR="006812C9" w:rsidRPr="00E33036" w:rsidRDefault="006812C9" w:rsidP="00C3256F">
      <w:pPr>
        <w:autoSpaceDE w:val="0"/>
        <w:autoSpaceDN w:val="0"/>
        <w:adjustRightInd w:val="0"/>
        <w:spacing w:after="12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Rôle dans le projet :</w:t>
      </w:r>
    </w:p>
    <w:p w14:paraId="0CE85BC6" w14:textId="77777777" w:rsidR="00515526" w:rsidRDefault="00515526" w:rsidP="00C3256F">
      <w:pPr>
        <w:autoSpaceDE w:val="0"/>
        <w:autoSpaceDN w:val="0"/>
        <w:adjustRightInd w:val="0"/>
        <w:spacing w:after="120"/>
        <w:ind w:firstLine="708"/>
        <w:rPr>
          <w:rFonts w:ascii="Century Gothic" w:hAnsi="Century Gothic"/>
          <w:b/>
        </w:rPr>
      </w:pPr>
    </w:p>
    <w:p w14:paraId="491581A9" w14:textId="77777777" w:rsidR="00DA31BE" w:rsidRPr="00E33036" w:rsidRDefault="00FB3580" w:rsidP="00DA31BE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6</w:t>
      </w:r>
      <w:r w:rsidR="00DA31BE" w:rsidRPr="00E33036">
        <w:rPr>
          <w:rFonts w:ascii="Century Gothic" w:hAnsi="Century Gothic"/>
        </w:rPr>
        <w:t xml:space="preserve"> </w:t>
      </w:r>
      <w:r w:rsidR="00515526" w:rsidRPr="00E33036">
        <w:rPr>
          <w:rFonts w:ascii="Century Gothic" w:hAnsi="Century Gothic"/>
        </w:rPr>
        <w:t>Nom</w:t>
      </w:r>
      <w:r w:rsidR="00DA31BE" w:rsidRPr="00E33036">
        <w:rPr>
          <w:rFonts w:ascii="Century Gothic" w:hAnsi="Century Gothic"/>
        </w:rPr>
        <w:t xml:space="preserve"> des</w:t>
      </w:r>
      <w:r w:rsidR="00515526" w:rsidRPr="00E33036">
        <w:rPr>
          <w:rFonts w:ascii="Century Gothic" w:hAnsi="Century Gothic"/>
        </w:rPr>
        <w:t xml:space="preserve"> personnes intervenants sur le terrain</w:t>
      </w:r>
      <w:r w:rsidR="00DA31BE" w:rsidRPr="00E33036">
        <w:rPr>
          <w:rFonts w:ascii="Century Gothic" w:hAnsi="Century Gothic"/>
        </w:rPr>
        <w:t> :</w:t>
      </w:r>
    </w:p>
    <w:p w14:paraId="591C1C37" w14:textId="0D98F7F8" w:rsidR="00515526" w:rsidRDefault="00515526" w:rsidP="00515526">
      <w:pPr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t>Certaines autorisations sont nominatives : il convient de préciser le nom</w:t>
      </w:r>
      <w:r w:rsidR="009972E4">
        <w:rPr>
          <w:rFonts w:ascii="Century Gothic" w:hAnsi="Century Gothic"/>
        </w:rPr>
        <w:t xml:space="preserve"> </w:t>
      </w:r>
      <w:r w:rsidRPr="00E33036">
        <w:rPr>
          <w:rFonts w:ascii="Century Gothic" w:hAnsi="Century Gothic"/>
        </w:rPr>
        <w:t>de chaque personne intervenant dans le cadre du projet (nom, prénom, structure…)</w:t>
      </w:r>
      <w:r w:rsidR="00810168">
        <w:rPr>
          <w:rFonts w:ascii="Century Gothic" w:hAnsi="Century Gothic"/>
        </w:rPr>
        <w:t>, son rôle dans le projet</w:t>
      </w:r>
      <w:r w:rsidR="009972E4">
        <w:rPr>
          <w:rFonts w:ascii="Century Gothic" w:hAnsi="Century Gothic"/>
        </w:rPr>
        <w:t xml:space="preserve"> et toute information utile</w:t>
      </w:r>
      <w:r w:rsidRPr="00E33036">
        <w:rPr>
          <w:rFonts w:ascii="Century Gothic" w:hAnsi="Century Gothic"/>
        </w:rPr>
        <w:t>.</w:t>
      </w:r>
      <w:r w:rsidR="009972E4">
        <w:rPr>
          <w:rFonts w:ascii="Century Gothic" w:hAnsi="Century Gothic"/>
        </w:rPr>
        <w:t xml:space="preserve"> Vous pouvez joindre un fichier listant ces personnes. </w:t>
      </w:r>
    </w:p>
    <w:p w14:paraId="24385499" w14:textId="4784262A" w:rsidR="009972E4" w:rsidRPr="00E33036" w:rsidRDefault="009972E4" w:rsidP="00515526">
      <w:pPr>
        <w:jc w:val="both"/>
        <w:rPr>
          <w:rFonts w:ascii="Century Gothic" w:hAnsi="Century Gothic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972E4" w14:paraId="5969506C" w14:textId="77777777" w:rsidTr="009972E4">
        <w:tc>
          <w:tcPr>
            <w:tcW w:w="3020" w:type="dxa"/>
          </w:tcPr>
          <w:p w14:paraId="1BCAC394" w14:textId="18E93846" w:rsidR="009972E4" w:rsidRDefault="009972E4" w:rsidP="0051552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Nom prénom</w:t>
            </w:r>
          </w:p>
        </w:tc>
        <w:tc>
          <w:tcPr>
            <w:tcW w:w="3021" w:type="dxa"/>
          </w:tcPr>
          <w:p w14:paraId="4CBDCEF2" w14:textId="215CEFAF" w:rsidR="009972E4" w:rsidRDefault="009972E4" w:rsidP="0051552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Structure</w:t>
            </w:r>
          </w:p>
        </w:tc>
        <w:tc>
          <w:tcPr>
            <w:tcW w:w="3021" w:type="dxa"/>
          </w:tcPr>
          <w:p w14:paraId="28B8ED03" w14:textId="38EE9E0C" w:rsidR="009972E4" w:rsidRDefault="009972E4" w:rsidP="0051552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Rôle dans le projet</w:t>
            </w:r>
          </w:p>
        </w:tc>
      </w:tr>
      <w:tr w:rsidR="009972E4" w14:paraId="1DD1D52E" w14:textId="77777777" w:rsidTr="009972E4">
        <w:tc>
          <w:tcPr>
            <w:tcW w:w="3020" w:type="dxa"/>
          </w:tcPr>
          <w:p w14:paraId="383F3240" w14:textId="77777777" w:rsidR="009972E4" w:rsidRDefault="009972E4" w:rsidP="00515526">
            <w:pPr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14:paraId="6B77941E" w14:textId="77777777" w:rsidR="009972E4" w:rsidRDefault="009972E4" w:rsidP="00515526">
            <w:pPr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14:paraId="657A3F0D" w14:textId="77777777" w:rsidR="009972E4" w:rsidRDefault="009972E4" w:rsidP="00515526">
            <w:pPr>
              <w:rPr>
                <w:rFonts w:ascii="Century Gothic" w:hAnsi="Century Gothic"/>
              </w:rPr>
            </w:pPr>
          </w:p>
        </w:tc>
      </w:tr>
    </w:tbl>
    <w:p w14:paraId="2673526F" w14:textId="77777777" w:rsidR="00515526" w:rsidRPr="00E33036" w:rsidRDefault="00515526" w:rsidP="00515526">
      <w:pPr>
        <w:rPr>
          <w:rFonts w:ascii="Century Gothic" w:hAnsi="Century Gothic"/>
        </w:rPr>
      </w:pPr>
    </w:p>
    <w:p w14:paraId="312E27BE" w14:textId="77777777" w:rsidR="00515526" w:rsidRPr="00E33036" w:rsidRDefault="00515526" w:rsidP="00515526">
      <w:pPr>
        <w:rPr>
          <w:rFonts w:ascii="Century Gothic" w:hAnsi="Century Gothic"/>
        </w:rPr>
      </w:pPr>
    </w:p>
    <w:p w14:paraId="52B77F6F" w14:textId="77777777" w:rsidR="00515526" w:rsidRPr="00E33036" w:rsidRDefault="00515526" w:rsidP="00515526">
      <w:pPr>
        <w:rPr>
          <w:rFonts w:ascii="Century Gothic" w:hAnsi="Century Gothic"/>
        </w:rPr>
      </w:pPr>
    </w:p>
    <w:p w14:paraId="64A0B63D" w14:textId="136D2028" w:rsidR="00B32AEC" w:rsidRPr="00E33036" w:rsidRDefault="00FB3580" w:rsidP="001F7EB3">
      <w:pPr>
        <w:pStyle w:val="Titre2"/>
        <w:keepNext/>
        <w:rPr>
          <w:rFonts w:ascii="Century Gothic" w:hAnsi="Century Gothic"/>
        </w:rPr>
      </w:pPr>
      <w:r w:rsidRPr="00E33036">
        <w:rPr>
          <w:rFonts w:ascii="Century Gothic" w:hAnsi="Century Gothic"/>
        </w:rPr>
        <w:t>7</w:t>
      </w:r>
      <w:r w:rsidR="00B32AEC" w:rsidRPr="00E33036">
        <w:rPr>
          <w:rFonts w:ascii="Century Gothic" w:hAnsi="Century Gothic"/>
        </w:rPr>
        <w:t xml:space="preserve"> </w:t>
      </w:r>
      <w:r w:rsidR="009972E4">
        <w:rPr>
          <w:rFonts w:ascii="Century Gothic" w:hAnsi="Century Gothic"/>
        </w:rPr>
        <w:t xml:space="preserve">Calendrier </w:t>
      </w:r>
      <w:r w:rsidR="00B32AEC" w:rsidRPr="00E33036">
        <w:rPr>
          <w:rFonts w:ascii="Century Gothic" w:hAnsi="Century Gothic"/>
        </w:rPr>
        <w:t>prévisionnel</w:t>
      </w:r>
      <w:r w:rsidR="009972E4">
        <w:rPr>
          <w:rFonts w:ascii="Century Gothic" w:hAnsi="Century Gothic"/>
        </w:rPr>
        <w:t xml:space="preserve"> du projet</w:t>
      </w:r>
      <w:r w:rsidR="00B32AEC" w:rsidRPr="00E33036">
        <w:rPr>
          <w:rFonts w:ascii="Century Gothic" w:hAnsi="Century Gothic"/>
        </w:rPr>
        <w:t xml:space="preserve"> : </w:t>
      </w:r>
    </w:p>
    <w:p w14:paraId="047C381A" w14:textId="77777777" w:rsidR="00AE75A7" w:rsidRPr="00E33036" w:rsidRDefault="00B32AEC" w:rsidP="001F7EB3">
      <w:pPr>
        <w:pStyle w:val="Sansinterligne"/>
        <w:keepNext/>
        <w:spacing w:after="120"/>
        <w:rPr>
          <w:rFonts w:ascii="Century Gothic" w:hAnsi="Century Gothic"/>
          <w:i/>
          <w:sz w:val="22"/>
        </w:rPr>
      </w:pPr>
      <w:r w:rsidRPr="00E33036">
        <w:rPr>
          <w:rFonts w:ascii="Century Gothic" w:hAnsi="Century Gothic"/>
          <w:i/>
          <w:sz w:val="22"/>
        </w:rPr>
        <w:t>Date de début</w:t>
      </w:r>
      <w:r w:rsidR="004E33CF" w:rsidRPr="00E33036">
        <w:rPr>
          <w:rFonts w:ascii="Century Gothic" w:hAnsi="Century Gothic"/>
          <w:i/>
          <w:sz w:val="22"/>
        </w:rPr>
        <w:t> : …………………………</w:t>
      </w:r>
      <w:r w:rsidR="00AE75A7" w:rsidRPr="00E33036">
        <w:rPr>
          <w:rFonts w:ascii="Century Gothic" w:hAnsi="Century Gothic"/>
          <w:i/>
          <w:sz w:val="22"/>
        </w:rPr>
        <w:tab/>
      </w:r>
      <w:r w:rsidR="004E33CF" w:rsidRPr="00E33036">
        <w:rPr>
          <w:rFonts w:ascii="Century Gothic" w:hAnsi="Century Gothic"/>
          <w:i/>
          <w:sz w:val="22"/>
        </w:rPr>
        <w:t>Date de fin : …………………………………</w:t>
      </w:r>
    </w:p>
    <w:p w14:paraId="2C80ED2D" w14:textId="77777777" w:rsidR="00515526" w:rsidRPr="00E33036" w:rsidRDefault="00515526" w:rsidP="001F7EB3">
      <w:pPr>
        <w:pStyle w:val="Sansinterligne"/>
        <w:keepNext/>
        <w:spacing w:after="120"/>
        <w:rPr>
          <w:rFonts w:ascii="Century Gothic" w:hAnsi="Century Gothic"/>
          <w:i/>
          <w:sz w:val="22"/>
        </w:rPr>
      </w:pPr>
    </w:p>
    <w:p w14:paraId="6917A5DF" w14:textId="3D90EBF6" w:rsidR="00593764" w:rsidRPr="00E33036" w:rsidRDefault="00FB3580" w:rsidP="00C3256F">
      <w:pPr>
        <w:pStyle w:val="Titre2"/>
        <w:keepNext/>
        <w:rPr>
          <w:rFonts w:ascii="Century Gothic" w:hAnsi="Century Gothic"/>
        </w:rPr>
      </w:pPr>
      <w:r w:rsidRPr="00E33036">
        <w:rPr>
          <w:rFonts w:ascii="Century Gothic" w:hAnsi="Century Gothic"/>
        </w:rPr>
        <w:t>8</w:t>
      </w:r>
      <w:r w:rsidR="00593764" w:rsidRPr="00E33036">
        <w:rPr>
          <w:rFonts w:ascii="Century Gothic" w:hAnsi="Century Gothic"/>
        </w:rPr>
        <w:t xml:space="preserve"> P</w:t>
      </w:r>
      <w:r w:rsidR="00FD1422" w:rsidRPr="00E33036">
        <w:rPr>
          <w:rFonts w:ascii="Century Gothic" w:hAnsi="Century Gothic"/>
        </w:rPr>
        <w:t>rélèvements</w:t>
      </w:r>
      <w:r w:rsidR="00593764" w:rsidRPr="00E33036">
        <w:rPr>
          <w:rFonts w:ascii="Century Gothic" w:hAnsi="Century Gothic"/>
        </w:rPr>
        <w:t xml:space="preserve"> d’organismes</w:t>
      </w:r>
      <w:r w:rsidR="009972E4">
        <w:rPr>
          <w:rFonts w:ascii="Century Gothic" w:hAnsi="Century Gothic"/>
        </w:rPr>
        <w:t xml:space="preserve"> ou d’échantillon d’organisme</w:t>
      </w:r>
      <w:r w:rsidR="00FD1422" w:rsidRPr="00E33036">
        <w:rPr>
          <w:rFonts w:ascii="Century Gothic" w:hAnsi="Century Gothic"/>
        </w:rPr>
        <w:t> :</w:t>
      </w:r>
      <w:r w:rsidR="00593764" w:rsidRPr="00E33036">
        <w:rPr>
          <w:rFonts w:ascii="Century Gothic" w:hAnsi="Century Gothic"/>
        </w:rPr>
        <w:t xml:space="preserve"> </w:t>
      </w:r>
    </w:p>
    <w:p w14:paraId="4B4343A3" w14:textId="77777777" w:rsidR="00593764" w:rsidRPr="00E33036" w:rsidRDefault="00593764" w:rsidP="00C3256F">
      <w:pPr>
        <w:keepNext/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06E934C4" w14:textId="77777777" w:rsidR="009972E4" w:rsidRDefault="00593764" w:rsidP="00593764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Oui,</w:t>
      </w:r>
      <w:r w:rsidR="00A94093" w:rsidRPr="00E33036">
        <w:rPr>
          <w:rFonts w:ascii="Century Gothic" w:hAnsi="Century Gothic"/>
        </w:rPr>
        <w:t xml:space="preserve"> </w:t>
      </w:r>
    </w:p>
    <w:p w14:paraId="0AF5B53F" w14:textId="77777777" w:rsidR="009972E4" w:rsidRDefault="009972E4" w:rsidP="00593764">
      <w:pPr>
        <w:rPr>
          <w:rFonts w:ascii="Century Gothic" w:hAnsi="Century Gothic"/>
        </w:rPr>
      </w:pPr>
    </w:p>
    <w:p w14:paraId="6E86A612" w14:textId="2BCFE9AA" w:rsidR="00A94093" w:rsidRDefault="009972E4" w:rsidP="0059376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Si oui, </w:t>
      </w:r>
      <w:r w:rsidR="00AE75A7" w:rsidRPr="00E33036">
        <w:rPr>
          <w:rFonts w:ascii="Century Gothic" w:hAnsi="Century Gothic"/>
        </w:rPr>
        <w:t>précisez</w:t>
      </w:r>
      <w:r w:rsidR="00A94093" w:rsidRPr="00E33036">
        <w:rPr>
          <w:rFonts w:ascii="Century Gothic" w:hAnsi="Century Gothic"/>
        </w:rPr>
        <w:t xml:space="preserve"> : </w:t>
      </w:r>
    </w:p>
    <w:p w14:paraId="0FE6C0C2" w14:textId="77777777" w:rsidR="009972E4" w:rsidRDefault="009972E4" w:rsidP="00593764">
      <w:pPr>
        <w:rPr>
          <w:rFonts w:ascii="Century Gothic" w:hAnsi="Century Gothic"/>
        </w:rPr>
      </w:pPr>
    </w:p>
    <w:p w14:paraId="6D72FEDD" w14:textId="069226EE" w:rsidR="009972E4" w:rsidRDefault="009972E4" w:rsidP="00593764">
      <w:pPr>
        <w:rPr>
          <w:rFonts w:ascii="Century Gothic" w:hAnsi="Century Gothic"/>
        </w:rPr>
      </w:pPr>
      <w:r>
        <w:rPr>
          <w:rFonts w:ascii="Century Gothic" w:hAnsi="Century Gothic"/>
        </w:rPr>
        <w:t>Liste des espèces à prélever :</w:t>
      </w:r>
    </w:p>
    <w:p w14:paraId="08F8F988" w14:textId="17C43B69" w:rsidR="009972E4" w:rsidRPr="00E33036" w:rsidRDefault="009972E4" w:rsidP="009972E4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…………………………………………………………………………………………...……</w:t>
      </w:r>
    </w:p>
    <w:p w14:paraId="3E9DE2EC" w14:textId="77777777" w:rsidR="00AE75A7" w:rsidRPr="00E33036" w:rsidRDefault="00AE75A7" w:rsidP="00AE75A7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Méthodes de prélèvements : </w:t>
      </w:r>
    </w:p>
    <w:p w14:paraId="4A173E3E" w14:textId="77777777" w:rsidR="00AE75A7" w:rsidRPr="00E33036" w:rsidRDefault="00AE75A7" w:rsidP="00C3256F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…………………………………………………………………………………………...……</w:t>
      </w:r>
    </w:p>
    <w:p w14:paraId="78BBA770" w14:textId="77777777" w:rsidR="00AE75A7" w:rsidRPr="00E33036" w:rsidRDefault="00AE75A7" w:rsidP="00C3256F">
      <w:pPr>
        <w:pStyle w:val="Titre4"/>
        <w:spacing w:before="120"/>
        <w:rPr>
          <w:rFonts w:ascii="Century Gothic" w:hAnsi="Century Gothic"/>
          <w:i w:val="0"/>
        </w:rPr>
      </w:pPr>
      <w:r w:rsidRPr="00E33036">
        <w:rPr>
          <w:rFonts w:ascii="Century Gothic" w:hAnsi="Century Gothic"/>
          <w:i w:val="0"/>
        </w:rPr>
        <w:t>Nombre/taille/fréquence des prélèvements :</w:t>
      </w:r>
    </w:p>
    <w:p w14:paraId="52136880" w14:textId="77777777" w:rsidR="00AE75A7" w:rsidRPr="00E33036" w:rsidRDefault="00AE75A7" w:rsidP="00C3256F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……………………………</w:t>
      </w:r>
      <w:r w:rsidR="00C3256F" w:rsidRPr="00E33036">
        <w:rPr>
          <w:rFonts w:ascii="Century Gothic" w:hAnsi="Century Gothic"/>
        </w:rPr>
        <w:t>……………………………………………………………...……</w:t>
      </w:r>
    </w:p>
    <w:p w14:paraId="4D9CD73B" w14:textId="77777777" w:rsidR="00515526" w:rsidRPr="00E33036" w:rsidRDefault="00515526" w:rsidP="00C3256F">
      <w:pPr>
        <w:spacing w:after="120"/>
        <w:rPr>
          <w:rFonts w:ascii="Century Gothic" w:hAnsi="Century Gothic"/>
        </w:rPr>
      </w:pPr>
    </w:p>
    <w:p w14:paraId="14F9DF62" w14:textId="77777777" w:rsidR="00AE75A7" w:rsidRPr="00E33036" w:rsidRDefault="00FB3580" w:rsidP="00C3256F">
      <w:pPr>
        <w:pStyle w:val="Titre2"/>
        <w:spacing w:after="120"/>
        <w:rPr>
          <w:rFonts w:ascii="Century Gothic" w:hAnsi="Century Gothic"/>
          <w:b w:val="0"/>
          <w:i/>
          <w:u w:val="none"/>
        </w:rPr>
      </w:pPr>
      <w:r w:rsidRPr="00E33036">
        <w:rPr>
          <w:rFonts w:ascii="Century Gothic" w:hAnsi="Century Gothic"/>
        </w:rPr>
        <w:t>9</w:t>
      </w:r>
      <w:r w:rsidR="00AE75A7" w:rsidRPr="00E33036">
        <w:rPr>
          <w:rFonts w:ascii="Century Gothic" w:hAnsi="Century Gothic"/>
        </w:rPr>
        <w:t xml:space="preserve"> Site(s) concerné(s) </w:t>
      </w:r>
      <w:r w:rsidR="00AE75A7" w:rsidRPr="00E33036">
        <w:rPr>
          <w:rFonts w:ascii="Century Gothic" w:hAnsi="Century Gothic"/>
          <w:b w:val="0"/>
          <w:u w:val="none"/>
        </w:rPr>
        <w:t xml:space="preserve">: </w:t>
      </w:r>
      <w:r w:rsidR="00AE75A7" w:rsidRPr="00E33036">
        <w:rPr>
          <w:rFonts w:ascii="Century Gothic" w:hAnsi="Century Gothic"/>
          <w:b w:val="0"/>
          <w:i/>
          <w:sz w:val="22"/>
          <w:u w:val="none"/>
        </w:rPr>
        <w:t>(ajouter une carte)</w:t>
      </w:r>
    </w:p>
    <w:p w14:paraId="50FB6A1F" w14:textId="77777777" w:rsidR="00515526" w:rsidRPr="00E33036" w:rsidRDefault="00515526" w:rsidP="00C3256F">
      <w:pPr>
        <w:pStyle w:val="En-tte"/>
        <w:tabs>
          <w:tab w:val="clear" w:pos="4536"/>
          <w:tab w:val="clear" w:pos="9072"/>
        </w:tabs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Le projet</w:t>
      </w:r>
      <w:r w:rsidR="006261AE" w:rsidRPr="00E33036">
        <w:rPr>
          <w:rFonts w:ascii="Century Gothic" w:hAnsi="Century Gothic"/>
        </w:rPr>
        <w:t xml:space="preserve"> comporte des sorties dans les zones sanctuaires</w:t>
      </w:r>
      <w:r w:rsidR="00E33036" w:rsidRPr="00E33036">
        <w:rPr>
          <w:rFonts w:ascii="Century Gothic" w:hAnsi="Century Gothic"/>
        </w:rPr>
        <w:t>.</w:t>
      </w:r>
    </w:p>
    <w:p w14:paraId="582317F4" w14:textId="77777777" w:rsidR="00E33036" w:rsidRPr="00E33036" w:rsidRDefault="006261AE" w:rsidP="00E33036">
      <w:pPr>
        <w:jc w:val="both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 </w:t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</w:p>
    <w:p w14:paraId="555ACCAC" w14:textId="77777777" w:rsidR="006261AE" w:rsidRPr="00E33036" w:rsidRDefault="006261AE" w:rsidP="00C3256F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Liste des sites concernés : </w:t>
      </w: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992"/>
        <w:gridCol w:w="2713"/>
      </w:tblGrid>
      <w:tr w:rsidR="00E33036" w:rsidRPr="00E33036" w14:paraId="265E32E5" w14:textId="77777777" w:rsidTr="00E33036">
        <w:trPr>
          <w:jc w:val="center"/>
        </w:trPr>
        <w:tc>
          <w:tcPr>
            <w:tcW w:w="3964" w:type="dxa"/>
          </w:tcPr>
          <w:p w14:paraId="176AC4F1" w14:textId="77777777" w:rsidR="00E33036" w:rsidRPr="00E33036" w:rsidRDefault="00E33036" w:rsidP="00894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Nom du site</w:t>
            </w:r>
          </w:p>
        </w:tc>
        <w:tc>
          <w:tcPr>
            <w:tcW w:w="2992" w:type="dxa"/>
          </w:tcPr>
          <w:p w14:paraId="76121EF3" w14:textId="77777777" w:rsidR="00E33036" w:rsidRPr="00E33036" w:rsidRDefault="00E33036" w:rsidP="00894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Zone récifale (PL/PE)</w:t>
            </w:r>
          </w:p>
        </w:tc>
        <w:tc>
          <w:tcPr>
            <w:tcW w:w="2713" w:type="dxa"/>
          </w:tcPr>
          <w:p w14:paraId="303A4278" w14:textId="77777777" w:rsidR="00E33036" w:rsidRPr="00E33036" w:rsidRDefault="00E33036" w:rsidP="00894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Sortie nocturne</w:t>
            </w:r>
          </w:p>
          <w:p w14:paraId="4614C88A" w14:textId="77777777" w:rsidR="00E33036" w:rsidRPr="00E33036" w:rsidRDefault="00E33036" w:rsidP="00894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(</w:t>
            </w:r>
            <w:proofErr w:type="gramStart"/>
            <w:r w:rsidRPr="00E33036">
              <w:rPr>
                <w:rFonts w:ascii="Century Gothic" w:hAnsi="Century Gothic"/>
                <w:b/>
                <w:sz w:val="18"/>
                <w:szCs w:val="18"/>
              </w:rPr>
              <w:t>oui</w:t>
            </w:r>
            <w:proofErr w:type="gramEnd"/>
            <w:r w:rsidRPr="00E33036">
              <w:rPr>
                <w:rFonts w:ascii="Century Gothic" w:hAnsi="Century Gothic"/>
                <w:b/>
                <w:sz w:val="18"/>
                <w:szCs w:val="18"/>
              </w:rPr>
              <w:t>/non)</w:t>
            </w:r>
          </w:p>
        </w:tc>
      </w:tr>
      <w:tr w:rsidR="00E33036" w:rsidRPr="00E33036" w14:paraId="2EA77773" w14:textId="77777777" w:rsidTr="00E33036">
        <w:trPr>
          <w:jc w:val="center"/>
        </w:trPr>
        <w:tc>
          <w:tcPr>
            <w:tcW w:w="3964" w:type="dxa"/>
          </w:tcPr>
          <w:p w14:paraId="06D35017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2992" w:type="dxa"/>
          </w:tcPr>
          <w:p w14:paraId="73B42E1C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2713" w:type="dxa"/>
          </w:tcPr>
          <w:p w14:paraId="6259EB5F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</w:tr>
    </w:tbl>
    <w:p w14:paraId="699E4BBE" w14:textId="77777777" w:rsidR="00515526" w:rsidRPr="00E33036" w:rsidRDefault="00515526" w:rsidP="00C3256F">
      <w:pPr>
        <w:spacing w:after="120"/>
        <w:rPr>
          <w:rFonts w:ascii="Century Gothic" w:hAnsi="Century Gothic"/>
        </w:rPr>
      </w:pPr>
    </w:p>
    <w:p w14:paraId="78CCB779" w14:textId="77777777" w:rsidR="00E33036" w:rsidRPr="00E33036" w:rsidRDefault="00E33036" w:rsidP="00E33036">
      <w:pPr>
        <w:jc w:val="both"/>
        <w:rPr>
          <w:rFonts w:ascii="Century Gothic" w:hAnsi="Century Gothic"/>
          <w:sz w:val="22"/>
          <w:szCs w:val="22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 w:rsidRPr="00E33036">
        <w:rPr>
          <w:rFonts w:ascii="Century Gothic" w:hAnsi="Century Gothic"/>
          <w:b/>
          <w:bCs/>
        </w:rPr>
        <w:t>Oui</w:t>
      </w:r>
      <w:r w:rsidRPr="00E33036">
        <w:rPr>
          <w:rFonts w:ascii="Century Gothic" w:hAnsi="Century Gothic"/>
        </w:rPr>
        <w:t> </w:t>
      </w:r>
    </w:p>
    <w:p w14:paraId="26CCA0B2" w14:textId="77777777" w:rsidR="00894519" w:rsidRDefault="00E33036" w:rsidP="00E33036">
      <w:pPr>
        <w:jc w:val="both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bCs/>
          <w:sz w:val="22"/>
          <w:szCs w:val="22"/>
        </w:rPr>
        <w:t>L</w:t>
      </w:r>
      <w:r w:rsidRPr="00E33036">
        <w:rPr>
          <w:rFonts w:ascii="Century Gothic" w:hAnsi="Century Gothic"/>
          <w:b/>
          <w:sz w:val="22"/>
          <w:szCs w:val="22"/>
        </w:rPr>
        <w:t>es demandes de dérogations concernant l’accès aux zones sanctuaires nécessitent une argumentation spécifique détaillé</w:t>
      </w:r>
      <w:r>
        <w:rPr>
          <w:rFonts w:ascii="Century Gothic" w:hAnsi="Century Gothic"/>
          <w:b/>
          <w:sz w:val="22"/>
          <w:szCs w:val="22"/>
        </w:rPr>
        <w:t xml:space="preserve"> : le pétitionnaire complétera sa demande en précisant </w:t>
      </w:r>
      <w:r w:rsidR="00894519">
        <w:rPr>
          <w:rFonts w:ascii="Century Gothic" w:hAnsi="Century Gothic"/>
          <w:b/>
          <w:sz w:val="22"/>
          <w:szCs w:val="22"/>
        </w:rPr>
        <w:t xml:space="preserve">les raisons qui rendent nécessaires l’accès à ces zones sanctuaires ainsi que </w:t>
      </w:r>
      <w:r>
        <w:rPr>
          <w:rFonts w:ascii="Century Gothic" w:hAnsi="Century Gothic"/>
          <w:b/>
          <w:sz w:val="22"/>
          <w:szCs w:val="22"/>
        </w:rPr>
        <w:t xml:space="preserve">les raisons du choix des interventions en zone sanctuaire. </w:t>
      </w:r>
    </w:p>
    <w:p w14:paraId="60A79C09" w14:textId="2C391ED1" w:rsidR="00E33036" w:rsidRPr="00E33036" w:rsidRDefault="00E33036" w:rsidP="00E33036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Pour ce faire, </w:t>
      </w:r>
      <w:r w:rsidR="00894519">
        <w:rPr>
          <w:rFonts w:ascii="Century Gothic" w:hAnsi="Century Gothic"/>
          <w:b/>
          <w:sz w:val="22"/>
          <w:szCs w:val="22"/>
        </w:rPr>
        <w:t>il joint</w:t>
      </w:r>
      <w:r>
        <w:rPr>
          <w:rFonts w:ascii="Century Gothic" w:hAnsi="Century Gothic"/>
          <w:b/>
          <w:sz w:val="22"/>
          <w:szCs w:val="22"/>
        </w:rPr>
        <w:t xml:space="preserve"> une note synthétique à sa demande.</w:t>
      </w:r>
    </w:p>
    <w:p w14:paraId="1919E182" w14:textId="77777777" w:rsidR="00E33036" w:rsidRPr="00E33036" w:rsidRDefault="00E33036" w:rsidP="00C3256F">
      <w:pPr>
        <w:spacing w:after="120"/>
        <w:rPr>
          <w:rFonts w:ascii="Century Gothic" w:hAnsi="Century Gothic"/>
        </w:rPr>
      </w:pPr>
    </w:p>
    <w:p w14:paraId="10ED02B5" w14:textId="77777777" w:rsidR="00E33036" w:rsidRPr="00E33036" w:rsidRDefault="00E33036" w:rsidP="00E33036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>Liste des sites concernés et justification</w:t>
      </w:r>
      <w:r>
        <w:rPr>
          <w:rFonts w:ascii="Century Gothic" w:hAnsi="Century Gothic"/>
        </w:rPr>
        <w:t> :</w:t>
      </w:r>
    </w:p>
    <w:p w14:paraId="6F8DA25B" w14:textId="77777777" w:rsidR="00E33036" w:rsidRPr="00E33036" w:rsidRDefault="00E33036" w:rsidP="00E33036">
      <w:pPr>
        <w:rPr>
          <w:rFonts w:ascii="Century Gothic" w:hAnsi="Century Gothic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1412"/>
        <w:gridCol w:w="1560"/>
        <w:gridCol w:w="4110"/>
      </w:tblGrid>
      <w:tr w:rsidR="00E33036" w:rsidRPr="00E33036" w14:paraId="68754258" w14:textId="77777777" w:rsidTr="00721F1E">
        <w:trPr>
          <w:jc w:val="center"/>
        </w:trPr>
        <w:tc>
          <w:tcPr>
            <w:tcW w:w="2587" w:type="dxa"/>
          </w:tcPr>
          <w:p w14:paraId="279A7DA3" w14:textId="77777777" w:rsidR="00E33036" w:rsidRPr="00E33036" w:rsidRDefault="00E33036" w:rsidP="00721F1E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Nom du site</w:t>
            </w:r>
          </w:p>
        </w:tc>
        <w:tc>
          <w:tcPr>
            <w:tcW w:w="1412" w:type="dxa"/>
          </w:tcPr>
          <w:p w14:paraId="6CD2A45D" w14:textId="77777777" w:rsidR="00E33036" w:rsidRPr="00E33036" w:rsidRDefault="00E33036" w:rsidP="00721F1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Zone récifale (PL/PE)</w:t>
            </w:r>
          </w:p>
        </w:tc>
        <w:tc>
          <w:tcPr>
            <w:tcW w:w="1560" w:type="dxa"/>
          </w:tcPr>
          <w:p w14:paraId="67F86EEE" w14:textId="77777777" w:rsidR="00E33036" w:rsidRPr="00E33036" w:rsidRDefault="00E33036" w:rsidP="00721F1E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Sortie nocturne</w:t>
            </w:r>
          </w:p>
          <w:p w14:paraId="40C49713" w14:textId="77777777" w:rsidR="00E33036" w:rsidRPr="00E33036" w:rsidRDefault="00E33036" w:rsidP="00721F1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(</w:t>
            </w:r>
            <w:proofErr w:type="gramStart"/>
            <w:r w:rsidRPr="00E33036">
              <w:rPr>
                <w:rFonts w:ascii="Century Gothic" w:hAnsi="Century Gothic"/>
                <w:b/>
                <w:sz w:val="18"/>
                <w:szCs w:val="18"/>
              </w:rPr>
              <w:t>oui</w:t>
            </w:r>
            <w:proofErr w:type="gramEnd"/>
            <w:r w:rsidRPr="00E33036">
              <w:rPr>
                <w:rFonts w:ascii="Century Gothic" w:hAnsi="Century Gothic"/>
                <w:b/>
                <w:sz w:val="18"/>
                <w:szCs w:val="18"/>
              </w:rPr>
              <w:t>/non)</w:t>
            </w:r>
          </w:p>
        </w:tc>
        <w:tc>
          <w:tcPr>
            <w:tcW w:w="4110" w:type="dxa"/>
          </w:tcPr>
          <w:p w14:paraId="50E47BFC" w14:textId="77777777" w:rsidR="00E33036" w:rsidRPr="00E33036" w:rsidRDefault="00E33036" w:rsidP="00721F1E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Justification du choix du site</w:t>
            </w:r>
          </w:p>
        </w:tc>
      </w:tr>
      <w:tr w:rsidR="00E33036" w:rsidRPr="00E33036" w14:paraId="4D15C516" w14:textId="77777777" w:rsidTr="00721F1E">
        <w:trPr>
          <w:jc w:val="center"/>
        </w:trPr>
        <w:tc>
          <w:tcPr>
            <w:tcW w:w="2587" w:type="dxa"/>
          </w:tcPr>
          <w:p w14:paraId="757F14F7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1412" w:type="dxa"/>
          </w:tcPr>
          <w:p w14:paraId="27543042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63CC1670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4110" w:type="dxa"/>
          </w:tcPr>
          <w:p w14:paraId="2785A4F3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</w:tr>
      <w:tr w:rsidR="00E33036" w:rsidRPr="00E33036" w14:paraId="7238AE8A" w14:textId="77777777" w:rsidTr="00721F1E">
        <w:trPr>
          <w:jc w:val="center"/>
        </w:trPr>
        <w:tc>
          <w:tcPr>
            <w:tcW w:w="2587" w:type="dxa"/>
          </w:tcPr>
          <w:p w14:paraId="5736A96B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1412" w:type="dxa"/>
          </w:tcPr>
          <w:p w14:paraId="670E5233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2B7450AF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4110" w:type="dxa"/>
          </w:tcPr>
          <w:p w14:paraId="28482178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</w:tr>
    </w:tbl>
    <w:p w14:paraId="038CDBF2" w14:textId="77777777" w:rsidR="00E33036" w:rsidRPr="00E33036" w:rsidRDefault="00E33036" w:rsidP="00C3256F">
      <w:pPr>
        <w:spacing w:after="120"/>
        <w:rPr>
          <w:rFonts w:ascii="Century Gothic" w:hAnsi="Century Gothic"/>
        </w:rPr>
      </w:pPr>
    </w:p>
    <w:p w14:paraId="4DDE9779" w14:textId="77777777" w:rsidR="00E33036" w:rsidRDefault="00E33036" w:rsidP="00C3256F">
      <w:pPr>
        <w:spacing w:after="120"/>
        <w:rPr>
          <w:rFonts w:ascii="Century Gothic" w:hAnsi="Century Gothic"/>
        </w:rPr>
      </w:pPr>
    </w:p>
    <w:p w14:paraId="6F65DE83" w14:textId="77777777" w:rsidR="000E1F92" w:rsidRPr="00E33036" w:rsidRDefault="000E1F92" w:rsidP="00C3256F">
      <w:pPr>
        <w:spacing w:after="120"/>
        <w:rPr>
          <w:rFonts w:ascii="Century Gothic" w:hAnsi="Century Gothic"/>
        </w:rPr>
      </w:pPr>
    </w:p>
    <w:p w14:paraId="32163476" w14:textId="77777777" w:rsidR="00AE75A7" w:rsidRPr="00E33036" w:rsidRDefault="00FB3580" w:rsidP="00AE75A7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10</w:t>
      </w:r>
      <w:r w:rsidR="00AE75A7" w:rsidRPr="00E33036">
        <w:rPr>
          <w:rFonts w:ascii="Century Gothic" w:hAnsi="Century Gothic"/>
        </w:rPr>
        <w:t xml:space="preserve"> Planning prévisionnel </w:t>
      </w:r>
      <w:r w:rsidR="006261AE" w:rsidRPr="00E33036">
        <w:rPr>
          <w:rFonts w:ascii="Century Gothic" w:hAnsi="Century Gothic"/>
        </w:rPr>
        <w:t>des opérations</w:t>
      </w:r>
    </w:p>
    <w:p w14:paraId="18E769DD" w14:textId="77777777" w:rsidR="00AE75A7" w:rsidRPr="00E33036" w:rsidRDefault="00AE75A7" w:rsidP="00AE75A7">
      <w:pPr>
        <w:rPr>
          <w:rFonts w:ascii="Century Gothic" w:hAnsi="Century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2851"/>
        <w:gridCol w:w="4023"/>
      </w:tblGrid>
      <w:tr w:rsidR="00AE75A7" w:rsidRPr="00E33036" w14:paraId="7F40F4F0" w14:textId="77777777" w:rsidTr="000E1F92">
        <w:trPr>
          <w:jc w:val="center"/>
        </w:trPr>
        <w:tc>
          <w:tcPr>
            <w:tcW w:w="2188" w:type="dxa"/>
          </w:tcPr>
          <w:p w14:paraId="00D4F258" w14:textId="7C043DFC" w:rsidR="00AE75A7" w:rsidRPr="00E33036" w:rsidRDefault="00AE75A7" w:rsidP="00B6038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E33036">
              <w:rPr>
                <w:rFonts w:ascii="Century Gothic" w:hAnsi="Century Gothic"/>
                <w:b/>
                <w:sz w:val="20"/>
              </w:rPr>
              <w:t>Date</w:t>
            </w:r>
          </w:p>
        </w:tc>
        <w:tc>
          <w:tcPr>
            <w:tcW w:w="2851" w:type="dxa"/>
          </w:tcPr>
          <w:p w14:paraId="0461D025" w14:textId="77777777" w:rsidR="00AE75A7" w:rsidRPr="00E33036" w:rsidRDefault="00AE75A7" w:rsidP="00B6038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E33036">
              <w:rPr>
                <w:rFonts w:ascii="Century Gothic" w:hAnsi="Century Gothic"/>
                <w:b/>
                <w:sz w:val="20"/>
              </w:rPr>
              <w:t>Lieu</w:t>
            </w:r>
          </w:p>
        </w:tc>
        <w:tc>
          <w:tcPr>
            <w:tcW w:w="4023" w:type="dxa"/>
          </w:tcPr>
          <w:p w14:paraId="377ADB6F" w14:textId="49CADEF6" w:rsidR="00AE75A7" w:rsidRPr="00E33036" w:rsidRDefault="00AE75A7" w:rsidP="00B6038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E33036">
              <w:rPr>
                <w:rFonts w:ascii="Century Gothic" w:hAnsi="Century Gothic"/>
                <w:b/>
                <w:sz w:val="20"/>
              </w:rPr>
              <w:t>Objectifs</w:t>
            </w:r>
          </w:p>
        </w:tc>
      </w:tr>
      <w:tr w:rsidR="00AE75A7" w:rsidRPr="00E33036" w14:paraId="22106056" w14:textId="77777777" w:rsidTr="000E1F92">
        <w:trPr>
          <w:jc w:val="center"/>
        </w:trPr>
        <w:tc>
          <w:tcPr>
            <w:tcW w:w="2188" w:type="dxa"/>
          </w:tcPr>
          <w:p w14:paraId="7A01A44E" w14:textId="77777777" w:rsidR="00AE75A7" w:rsidRPr="00E33036" w:rsidRDefault="00AE75A7" w:rsidP="00B60386">
            <w:pPr>
              <w:rPr>
                <w:rFonts w:ascii="Century Gothic" w:hAnsi="Century Gothic"/>
              </w:rPr>
            </w:pPr>
          </w:p>
        </w:tc>
        <w:tc>
          <w:tcPr>
            <w:tcW w:w="2851" w:type="dxa"/>
          </w:tcPr>
          <w:p w14:paraId="2C092DC3" w14:textId="77777777" w:rsidR="00AE75A7" w:rsidRPr="00E33036" w:rsidRDefault="00AE75A7" w:rsidP="00B60386">
            <w:pPr>
              <w:rPr>
                <w:rFonts w:ascii="Century Gothic" w:hAnsi="Century Gothic"/>
              </w:rPr>
            </w:pPr>
          </w:p>
        </w:tc>
        <w:tc>
          <w:tcPr>
            <w:tcW w:w="4023" w:type="dxa"/>
          </w:tcPr>
          <w:p w14:paraId="772D5B31" w14:textId="77777777" w:rsidR="00AE75A7" w:rsidRPr="00E33036" w:rsidRDefault="00AE75A7" w:rsidP="00B60386">
            <w:pPr>
              <w:rPr>
                <w:rFonts w:ascii="Century Gothic" w:hAnsi="Century Gothic"/>
              </w:rPr>
            </w:pPr>
          </w:p>
        </w:tc>
      </w:tr>
    </w:tbl>
    <w:p w14:paraId="694C8EB1" w14:textId="77777777" w:rsidR="00593764" w:rsidRDefault="00593764" w:rsidP="00593764">
      <w:pPr>
        <w:tabs>
          <w:tab w:val="left" w:pos="709"/>
        </w:tabs>
        <w:rPr>
          <w:rFonts w:ascii="Century Gothic" w:hAnsi="Century Gothic"/>
        </w:rPr>
      </w:pPr>
    </w:p>
    <w:p w14:paraId="4A355050" w14:textId="77777777" w:rsidR="00894519" w:rsidRPr="00E33036" w:rsidRDefault="00894519" w:rsidP="00593764">
      <w:pPr>
        <w:tabs>
          <w:tab w:val="left" w:pos="709"/>
        </w:tabs>
        <w:rPr>
          <w:rFonts w:ascii="Century Gothic" w:hAnsi="Century Gothic"/>
        </w:rPr>
      </w:pPr>
    </w:p>
    <w:p w14:paraId="390B1922" w14:textId="77777777" w:rsidR="00515526" w:rsidRPr="00E33036" w:rsidRDefault="00B32AEC" w:rsidP="00515526">
      <w:pPr>
        <w:pStyle w:val="Titre2"/>
        <w:rPr>
          <w:rFonts w:ascii="Century Gothic" w:hAnsi="Century Gothic"/>
          <w:u w:val="none"/>
        </w:rPr>
      </w:pPr>
      <w:r w:rsidRPr="00E33036">
        <w:rPr>
          <w:rFonts w:ascii="Century Gothic" w:hAnsi="Century Gothic"/>
        </w:rPr>
        <w:t>11</w:t>
      </w:r>
      <w:r w:rsidR="0038470C" w:rsidRPr="00E33036">
        <w:rPr>
          <w:rFonts w:ascii="Century Gothic" w:hAnsi="Century Gothic"/>
        </w:rPr>
        <w:t xml:space="preserve"> </w:t>
      </w:r>
      <w:r w:rsidR="00515526" w:rsidRPr="00E33036">
        <w:rPr>
          <w:rFonts w:ascii="Century Gothic" w:hAnsi="Century Gothic"/>
        </w:rPr>
        <w:t>A</w:t>
      </w:r>
      <w:r w:rsidR="0038470C" w:rsidRPr="00E33036">
        <w:rPr>
          <w:rFonts w:ascii="Century Gothic" w:hAnsi="Century Gothic"/>
        </w:rPr>
        <w:t>ncrage au sol</w:t>
      </w:r>
      <w:r w:rsidR="00280B43" w:rsidRPr="00E33036">
        <w:rPr>
          <w:rFonts w:ascii="Century Gothic" w:hAnsi="Century Gothic"/>
        </w:rPr>
        <w:t> :</w:t>
      </w:r>
      <w:r w:rsidR="00280B43" w:rsidRPr="00E33036">
        <w:rPr>
          <w:rFonts w:ascii="Century Gothic" w:hAnsi="Century Gothic"/>
          <w:u w:val="none"/>
        </w:rPr>
        <w:t xml:space="preserve"> </w:t>
      </w:r>
      <w:r w:rsidR="00515526" w:rsidRPr="00E33036">
        <w:rPr>
          <w:rFonts w:ascii="Century Gothic" w:hAnsi="Century Gothic"/>
          <w:u w:val="none"/>
        </w:rPr>
        <w:tab/>
      </w:r>
    </w:p>
    <w:p w14:paraId="79CFF85A" w14:textId="77777777" w:rsidR="00515526" w:rsidRPr="00E33036" w:rsidRDefault="00593764" w:rsidP="00515526">
      <w:pPr>
        <w:pStyle w:val="Titre2"/>
        <w:rPr>
          <w:rFonts w:ascii="Century Gothic" w:hAnsi="Century Gothic"/>
          <w:b w:val="0"/>
          <w:bCs/>
          <w:u w:val="none"/>
        </w:rPr>
      </w:pPr>
      <w:r w:rsidRPr="00E33036">
        <w:rPr>
          <w:rFonts w:ascii="Century Gothic" w:hAnsi="Century Gothic"/>
          <w:b w:val="0"/>
          <w:bCs/>
          <w:u w:val="none"/>
        </w:rPr>
        <w:sym w:font="Wingdings" w:char="F06F"/>
      </w:r>
      <w:r w:rsidRPr="00E33036">
        <w:rPr>
          <w:rFonts w:ascii="Century Gothic" w:hAnsi="Century Gothic"/>
          <w:b w:val="0"/>
          <w:bCs/>
          <w:u w:val="none"/>
        </w:rPr>
        <w:t xml:space="preserve"> Non</w:t>
      </w:r>
      <w:r w:rsidR="006261AE" w:rsidRPr="00E33036">
        <w:rPr>
          <w:rFonts w:ascii="Century Gothic" w:hAnsi="Century Gothic"/>
          <w:b w:val="0"/>
          <w:bCs/>
          <w:u w:val="none"/>
        </w:rPr>
        <w:tab/>
      </w:r>
      <w:r w:rsidR="006261AE" w:rsidRPr="00E33036">
        <w:rPr>
          <w:rFonts w:ascii="Century Gothic" w:hAnsi="Century Gothic"/>
          <w:b w:val="0"/>
          <w:bCs/>
          <w:u w:val="none"/>
        </w:rPr>
        <w:tab/>
      </w:r>
    </w:p>
    <w:p w14:paraId="3A778E14" w14:textId="77777777" w:rsidR="00515526" w:rsidRPr="00E33036" w:rsidRDefault="00593764" w:rsidP="00515526">
      <w:pPr>
        <w:pStyle w:val="Titre2"/>
        <w:rPr>
          <w:rFonts w:ascii="Century Gothic" w:hAnsi="Century Gothic"/>
          <w:u w:val="none"/>
        </w:rPr>
      </w:pPr>
      <w:r w:rsidRPr="00E33036">
        <w:rPr>
          <w:rFonts w:ascii="Century Gothic" w:hAnsi="Century Gothic"/>
          <w:u w:val="none"/>
        </w:rPr>
        <w:sym w:font="Wingdings" w:char="F06F"/>
      </w:r>
      <w:r w:rsidRPr="00E33036">
        <w:rPr>
          <w:rFonts w:ascii="Century Gothic" w:hAnsi="Century Gothic"/>
          <w:u w:val="none"/>
        </w:rPr>
        <w:t xml:space="preserve"> Oui, </w:t>
      </w:r>
      <w:r w:rsidR="00515526" w:rsidRPr="00E33036">
        <w:rPr>
          <w:rFonts w:ascii="Century Gothic" w:hAnsi="Century Gothic"/>
          <w:u w:val="none"/>
        </w:rPr>
        <w:t xml:space="preserve">préciser : </w:t>
      </w:r>
    </w:p>
    <w:p w14:paraId="179278FF" w14:textId="77777777" w:rsidR="006261AE" w:rsidRPr="00E33036" w:rsidRDefault="00593764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type</w:t>
      </w:r>
      <w:proofErr w:type="gramEnd"/>
      <w:r w:rsidR="00515526" w:rsidRPr="00E33036">
        <w:rPr>
          <w:rFonts w:ascii="Century Gothic" w:hAnsi="Century Gothic"/>
        </w:rPr>
        <w:t> :</w:t>
      </w:r>
    </w:p>
    <w:p w14:paraId="69389F68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nombre</w:t>
      </w:r>
      <w:proofErr w:type="gramEnd"/>
      <w:r w:rsidRPr="00E33036">
        <w:rPr>
          <w:rFonts w:ascii="Century Gothic" w:hAnsi="Century Gothic"/>
        </w:rPr>
        <w:t> :</w:t>
      </w:r>
    </w:p>
    <w:p w14:paraId="3C4851A4" w14:textId="77777777" w:rsidR="0051552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localisation</w:t>
      </w:r>
      <w:proofErr w:type="gramEnd"/>
      <w:r w:rsidRPr="00E33036">
        <w:rPr>
          <w:rFonts w:ascii="Century Gothic" w:hAnsi="Century Gothic"/>
        </w:rPr>
        <w:t xml:space="preserve"> : </w:t>
      </w:r>
    </w:p>
    <w:p w14:paraId="3B7EF9DC" w14:textId="2AECF6FC" w:rsidR="00894519" w:rsidRPr="00E33036" w:rsidRDefault="00894519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durée</w:t>
      </w:r>
      <w:proofErr w:type="gramEnd"/>
      <w:r>
        <w:rPr>
          <w:rFonts w:ascii="Century Gothic" w:hAnsi="Century Gothic"/>
        </w:rPr>
        <w:t xml:space="preserve"> : </w:t>
      </w:r>
    </w:p>
    <w:p w14:paraId="3D70D9E5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autre</w:t>
      </w:r>
      <w:proofErr w:type="gramEnd"/>
      <w:r w:rsidRPr="00E33036">
        <w:rPr>
          <w:rFonts w:ascii="Century Gothic" w:hAnsi="Century Gothic"/>
        </w:rPr>
        <w:t xml:space="preserve"> (préciser) :</w:t>
      </w:r>
    </w:p>
    <w:p w14:paraId="2D63ED73" w14:textId="77777777" w:rsidR="00515526" w:rsidRPr="00E33036" w:rsidRDefault="00515526" w:rsidP="00894519">
      <w:pPr>
        <w:rPr>
          <w:rFonts w:ascii="Century Gothic" w:hAnsi="Century Gothic"/>
        </w:rPr>
      </w:pPr>
    </w:p>
    <w:p w14:paraId="6D9924A6" w14:textId="77777777" w:rsidR="00515526" w:rsidRPr="00E33036" w:rsidRDefault="00515526" w:rsidP="00515526">
      <w:pPr>
        <w:rPr>
          <w:rFonts w:ascii="Century Gothic" w:hAnsi="Century Gothic"/>
        </w:rPr>
      </w:pPr>
    </w:p>
    <w:p w14:paraId="271FE646" w14:textId="77777777" w:rsidR="00B32AEC" w:rsidRPr="00E33036" w:rsidRDefault="009C0229" w:rsidP="000E1F92">
      <w:pPr>
        <w:pStyle w:val="Titre2"/>
        <w:spacing w:after="120" w:line="240" w:lineRule="auto"/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B32AEC" w:rsidRPr="00E33036">
        <w:rPr>
          <w:rFonts w:ascii="Century Gothic" w:hAnsi="Century Gothic"/>
        </w:rPr>
        <w:t>2</w:t>
      </w:r>
      <w:r w:rsidR="0038470C" w:rsidRPr="00E33036">
        <w:rPr>
          <w:rFonts w:ascii="Century Gothic" w:hAnsi="Century Gothic"/>
        </w:rPr>
        <w:t xml:space="preserve"> </w:t>
      </w:r>
      <w:r w:rsidR="00515526" w:rsidRPr="00E33036">
        <w:rPr>
          <w:rFonts w:ascii="Century Gothic" w:hAnsi="Century Gothic"/>
        </w:rPr>
        <w:t>U</w:t>
      </w:r>
      <w:r w:rsidR="0038470C" w:rsidRPr="00E33036">
        <w:rPr>
          <w:rFonts w:ascii="Century Gothic" w:hAnsi="Century Gothic"/>
        </w:rPr>
        <w:t xml:space="preserve">tilisation d’un engin </w:t>
      </w:r>
      <w:r w:rsidR="00515526" w:rsidRPr="00E33036">
        <w:rPr>
          <w:rFonts w:ascii="Century Gothic" w:hAnsi="Century Gothic"/>
        </w:rPr>
        <w:t>ou d</w:t>
      </w:r>
      <w:r w:rsidR="0038470C" w:rsidRPr="00E33036">
        <w:rPr>
          <w:rFonts w:ascii="Century Gothic" w:hAnsi="Century Gothic"/>
        </w:rPr>
        <w:t>’une pratique de pêche</w:t>
      </w:r>
      <w:r w:rsidR="000E1F92">
        <w:rPr>
          <w:rFonts w:ascii="Century Gothic" w:hAnsi="Century Gothic"/>
        </w:rPr>
        <w:t>/prélèvement</w:t>
      </w:r>
      <w:r w:rsidR="0038470C" w:rsidRPr="00E33036">
        <w:rPr>
          <w:rFonts w:ascii="Century Gothic" w:hAnsi="Century Gothic"/>
        </w:rPr>
        <w:t xml:space="preserve"> particulier (e</w:t>
      </w:r>
      <w:proofErr w:type="gramStart"/>
      <w:r w:rsidR="0038470C" w:rsidRPr="00E33036">
        <w:rPr>
          <w:rFonts w:ascii="Century Gothic" w:hAnsi="Century Gothic"/>
        </w:rPr>
        <w:t>)?</w:t>
      </w:r>
      <w:proofErr w:type="gramEnd"/>
      <w:r w:rsidR="00B32AEC" w:rsidRPr="00E33036">
        <w:rPr>
          <w:rFonts w:ascii="Century Gothic" w:hAnsi="Century Gothic"/>
        </w:rPr>
        <w:t> :</w:t>
      </w:r>
      <w:r w:rsidR="00515526" w:rsidRPr="00E33036">
        <w:rPr>
          <w:rFonts w:ascii="Century Gothic" w:hAnsi="Century Gothic"/>
        </w:rPr>
        <w:t xml:space="preserve"> </w:t>
      </w:r>
    </w:p>
    <w:p w14:paraId="0DD1C98C" w14:textId="77777777" w:rsidR="00593764" w:rsidRPr="00E33036" w:rsidRDefault="00593764" w:rsidP="00593764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442DC997" w14:textId="77777777" w:rsidR="00515526" w:rsidRPr="00E33036" w:rsidRDefault="00593764" w:rsidP="00593764">
      <w:pPr>
        <w:rPr>
          <w:rFonts w:ascii="Century Gothic" w:hAnsi="Century Gothic"/>
          <w:b/>
          <w:bCs/>
        </w:rPr>
      </w:pPr>
      <w:r w:rsidRPr="00E33036">
        <w:rPr>
          <w:rFonts w:ascii="Century Gothic" w:hAnsi="Century Gothic"/>
          <w:b/>
          <w:bCs/>
        </w:rPr>
        <w:sym w:font="Wingdings" w:char="F06F"/>
      </w:r>
      <w:r w:rsidRPr="00E33036">
        <w:rPr>
          <w:rFonts w:ascii="Century Gothic" w:hAnsi="Century Gothic"/>
          <w:b/>
          <w:bCs/>
        </w:rPr>
        <w:t xml:space="preserve"> Oui, </w:t>
      </w:r>
      <w:r w:rsidR="00515526" w:rsidRPr="00E33036">
        <w:rPr>
          <w:rFonts w:ascii="Century Gothic" w:hAnsi="Century Gothic"/>
          <w:b/>
          <w:bCs/>
        </w:rPr>
        <w:t xml:space="preserve">préciser : </w:t>
      </w:r>
    </w:p>
    <w:p w14:paraId="2B9B7581" w14:textId="77777777" w:rsidR="00593764" w:rsidRPr="00E33036" w:rsidRDefault="00593764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type</w:t>
      </w:r>
      <w:proofErr w:type="gramEnd"/>
      <w:r w:rsidRPr="00E33036">
        <w:rPr>
          <w:rFonts w:ascii="Century Gothic" w:hAnsi="Century Gothic"/>
        </w:rPr>
        <w:t> :</w:t>
      </w:r>
    </w:p>
    <w:p w14:paraId="05F7B2EE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nombre</w:t>
      </w:r>
      <w:proofErr w:type="gramEnd"/>
      <w:r w:rsidRPr="00E33036">
        <w:rPr>
          <w:rFonts w:ascii="Century Gothic" w:hAnsi="Century Gothic"/>
        </w:rPr>
        <w:t> :</w:t>
      </w:r>
    </w:p>
    <w:p w14:paraId="0A97F881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localisation</w:t>
      </w:r>
      <w:proofErr w:type="gramEnd"/>
      <w:r w:rsidRPr="00E33036">
        <w:rPr>
          <w:rFonts w:ascii="Century Gothic" w:hAnsi="Century Gothic"/>
        </w:rPr>
        <w:t xml:space="preserve"> : </w:t>
      </w:r>
    </w:p>
    <w:p w14:paraId="03252E81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autre</w:t>
      </w:r>
      <w:proofErr w:type="gramEnd"/>
      <w:r w:rsidRPr="00E33036">
        <w:rPr>
          <w:rFonts w:ascii="Century Gothic" w:hAnsi="Century Gothic"/>
        </w:rPr>
        <w:t xml:space="preserve"> (préciser) :</w:t>
      </w:r>
    </w:p>
    <w:p w14:paraId="4475C2D6" w14:textId="77777777" w:rsidR="006261AE" w:rsidRDefault="006261AE" w:rsidP="00C3256F">
      <w:pPr>
        <w:spacing w:after="120"/>
        <w:rPr>
          <w:rFonts w:ascii="Century Gothic" w:hAnsi="Century Gothic"/>
        </w:rPr>
      </w:pPr>
    </w:p>
    <w:p w14:paraId="6BA06E38" w14:textId="77777777" w:rsidR="00894519" w:rsidRPr="00E33036" w:rsidRDefault="00894519" w:rsidP="00C3256F">
      <w:pPr>
        <w:spacing w:after="120"/>
        <w:rPr>
          <w:rFonts w:ascii="Century Gothic" w:hAnsi="Century Gothic"/>
        </w:rPr>
      </w:pPr>
    </w:p>
    <w:p w14:paraId="74C05984" w14:textId="77777777" w:rsidR="0038470C" w:rsidRPr="00E33036" w:rsidRDefault="009C0521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lastRenderedPageBreak/>
        <w:t>1</w:t>
      </w:r>
      <w:r w:rsidR="00B32AEC" w:rsidRPr="00E33036">
        <w:rPr>
          <w:rFonts w:ascii="Century Gothic" w:hAnsi="Century Gothic"/>
        </w:rPr>
        <w:t>3</w:t>
      </w:r>
      <w:r w:rsidRPr="00E33036">
        <w:rPr>
          <w:rFonts w:ascii="Century Gothic" w:hAnsi="Century Gothic"/>
        </w:rPr>
        <w:t xml:space="preserve"> </w:t>
      </w:r>
      <w:r w:rsidR="00E33036">
        <w:rPr>
          <w:rFonts w:ascii="Century Gothic" w:hAnsi="Century Gothic"/>
        </w:rPr>
        <w:t>Intervention de nuit et/ou u</w:t>
      </w:r>
      <w:r w:rsidR="0038470C" w:rsidRPr="00E33036">
        <w:rPr>
          <w:rFonts w:ascii="Century Gothic" w:hAnsi="Century Gothic"/>
        </w:rPr>
        <w:t>tilisation d’engins lumineux ?</w:t>
      </w:r>
      <w:r w:rsidR="00280B43" w:rsidRPr="00E33036">
        <w:rPr>
          <w:rFonts w:ascii="Century Gothic" w:hAnsi="Century Gothic"/>
        </w:rPr>
        <w:t xml:space="preserve"> </w:t>
      </w:r>
    </w:p>
    <w:p w14:paraId="123722A1" w14:textId="77777777" w:rsidR="00593764" w:rsidRPr="00E33036" w:rsidRDefault="00593764" w:rsidP="00593764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68382FC3" w14:textId="77777777" w:rsidR="00515526" w:rsidRPr="000E1F92" w:rsidRDefault="00593764" w:rsidP="00593764">
      <w:pPr>
        <w:rPr>
          <w:rFonts w:ascii="Century Gothic" w:hAnsi="Century Gothic"/>
          <w:b/>
          <w:bCs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 w:rsidRPr="000E1F92">
        <w:rPr>
          <w:rFonts w:ascii="Century Gothic" w:hAnsi="Century Gothic"/>
          <w:b/>
          <w:bCs/>
        </w:rPr>
        <w:t xml:space="preserve">Oui, </w:t>
      </w:r>
      <w:r w:rsidR="00515526" w:rsidRPr="000E1F92">
        <w:rPr>
          <w:rFonts w:ascii="Century Gothic" w:hAnsi="Century Gothic"/>
          <w:b/>
          <w:bCs/>
        </w:rPr>
        <w:t xml:space="preserve">préciser : </w:t>
      </w:r>
    </w:p>
    <w:p w14:paraId="4E8D2B4C" w14:textId="77777777" w:rsidR="00593764" w:rsidRDefault="00593764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type</w:t>
      </w:r>
      <w:proofErr w:type="gramEnd"/>
      <w:r w:rsidRPr="00E33036">
        <w:rPr>
          <w:rFonts w:ascii="Century Gothic" w:hAnsi="Century Gothic"/>
        </w:rPr>
        <w:t> :</w:t>
      </w:r>
    </w:p>
    <w:p w14:paraId="62BC2067" w14:textId="28DAB95A" w:rsidR="00894519" w:rsidRPr="00E33036" w:rsidRDefault="00894519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nombre</w:t>
      </w:r>
      <w:proofErr w:type="gramEnd"/>
      <w:r>
        <w:rPr>
          <w:rFonts w:ascii="Century Gothic" w:hAnsi="Century Gothic"/>
        </w:rPr>
        <w:t> :</w:t>
      </w:r>
    </w:p>
    <w:p w14:paraId="18C2EC30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puissance</w:t>
      </w:r>
      <w:proofErr w:type="gramEnd"/>
      <w:r w:rsidRPr="00E33036">
        <w:rPr>
          <w:rFonts w:ascii="Century Gothic" w:hAnsi="Century Gothic"/>
        </w:rPr>
        <w:t xml:space="preserve"> : </w:t>
      </w:r>
    </w:p>
    <w:p w14:paraId="08EB9E4B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localisation</w:t>
      </w:r>
      <w:proofErr w:type="gramEnd"/>
      <w:r w:rsidRPr="00E33036">
        <w:rPr>
          <w:rFonts w:ascii="Century Gothic" w:hAnsi="Century Gothic"/>
        </w:rPr>
        <w:t xml:space="preserve"> : </w:t>
      </w:r>
    </w:p>
    <w:p w14:paraId="52246735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autre</w:t>
      </w:r>
      <w:proofErr w:type="gramEnd"/>
      <w:r w:rsidRPr="00E33036">
        <w:rPr>
          <w:rFonts w:ascii="Century Gothic" w:hAnsi="Century Gothic"/>
        </w:rPr>
        <w:t xml:space="preserve"> (préciser) :</w:t>
      </w:r>
    </w:p>
    <w:p w14:paraId="59982C6D" w14:textId="77777777" w:rsidR="00515526" w:rsidRDefault="00515526" w:rsidP="00515526">
      <w:pPr>
        <w:rPr>
          <w:rFonts w:ascii="Century Gothic" w:hAnsi="Century Gothic"/>
        </w:rPr>
      </w:pPr>
    </w:p>
    <w:p w14:paraId="3DED3913" w14:textId="77777777" w:rsidR="000E1F92" w:rsidRPr="00E33036" w:rsidRDefault="000E1F92" w:rsidP="000E1F92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>
        <w:rPr>
          <w:rFonts w:ascii="Century Gothic" w:hAnsi="Century Gothic"/>
        </w:rPr>
        <w:t>4</w:t>
      </w:r>
      <w:r w:rsidRPr="00E3303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Utilisation de drone</w:t>
      </w:r>
      <w:r w:rsidRPr="00E33036">
        <w:rPr>
          <w:rFonts w:ascii="Century Gothic" w:hAnsi="Century Gothic"/>
        </w:rPr>
        <w:t xml:space="preserve"> ? </w:t>
      </w:r>
    </w:p>
    <w:p w14:paraId="50B361D2" w14:textId="77777777" w:rsidR="000E1F92" w:rsidRPr="00E33036" w:rsidRDefault="000E1F92" w:rsidP="000E1F92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0CBC9FEA" w14:textId="77777777" w:rsidR="000E1F92" w:rsidRPr="000E1F92" w:rsidRDefault="000E1F92" w:rsidP="000E1F92">
      <w:pPr>
        <w:rPr>
          <w:rFonts w:ascii="Century Gothic" w:hAnsi="Century Gothic"/>
          <w:b/>
          <w:bCs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 w:rsidRPr="000E1F92">
        <w:rPr>
          <w:rFonts w:ascii="Century Gothic" w:hAnsi="Century Gothic"/>
          <w:b/>
          <w:bCs/>
        </w:rPr>
        <w:t xml:space="preserve">Oui, préciser : </w:t>
      </w:r>
    </w:p>
    <w:p w14:paraId="3B4F99B1" w14:textId="77777777" w:rsidR="000E1F92" w:rsidRPr="000E1F92" w:rsidRDefault="000E1F92" w:rsidP="000E1F92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fréquence</w:t>
      </w:r>
      <w:proofErr w:type="gramEnd"/>
      <w:r>
        <w:rPr>
          <w:rFonts w:ascii="Century Gothic" w:hAnsi="Century Gothic"/>
        </w:rPr>
        <w:t xml:space="preserve"> des survols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1F92" w14:paraId="78D4F510" w14:textId="77777777" w:rsidTr="000E1F92">
        <w:tc>
          <w:tcPr>
            <w:tcW w:w="2265" w:type="dxa"/>
          </w:tcPr>
          <w:p w14:paraId="77C7F24A" w14:textId="77777777" w:rsidR="000E1F92" w:rsidRPr="000E1F92" w:rsidRDefault="000E1F92" w:rsidP="000E1F92">
            <w:pPr>
              <w:rPr>
                <w:rFonts w:ascii="Century Gothic" w:hAnsi="Century Gothic"/>
              </w:rPr>
            </w:pPr>
            <w:r w:rsidRPr="000E1F92">
              <w:rPr>
                <w:rFonts w:ascii="Century Gothic" w:hAnsi="Century Gothic"/>
              </w:rPr>
              <w:t xml:space="preserve">Dates/périodes des sorties </w:t>
            </w:r>
          </w:p>
        </w:tc>
        <w:tc>
          <w:tcPr>
            <w:tcW w:w="2265" w:type="dxa"/>
          </w:tcPr>
          <w:p w14:paraId="4CA6FCAA" w14:textId="77777777" w:rsidR="000E1F92" w:rsidRPr="000E1F92" w:rsidRDefault="000E1F92" w:rsidP="000E1F92">
            <w:pPr>
              <w:rPr>
                <w:rFonts w:ascii="Century Gothic" w:hAnsi="Century Gothic"/>
              </w:rPr>
            </w:pPr>
            <w:r w:rsidRPr="000E1F92">
              <w:rPr>
                <w:rFonts w:ascii="Century Gothic" w:hAnsi="Century Gothic"/>
              </w:rPr>
              <w:t xml:space="preserve">Lieu(x) </w:t>
            </w:r>
          </w:p>
        </w:tc>
        <w:tc>
          <w:tcPr>
            <w:tcW w:w="2266" w:type="dxa"/>
          </w:tcPr>
          <w:p w14:paraId="3D37E24B" w14:textId="77777777" w:rsidR="000E1F92" w:rsidRPr="000E1F92" w:rsidRDefault="000E1F92" w:rsidP="000E1F92">
            <w:pPr>
              <w:rPr>
                <w:rFonts w:ascii="Century Gothic" w:hAnsi="Century Gothic"/>
              </w:rPr>
            </w:pPr>
            <w:r w:rsidRPr="000E1F92">
              <w:rPr>
                <w:rFonts w:ascii="Century Gothic" w:hAnsi="Century Gothic"/>
              </w:rPr>
              <w:t xml:space="preserve">Altitude min et max </w:t>
            </w:r>
          </w:p>
        </w:tc>
        <w:tc>
          <w:tcPr>
            <w:tcW w:w="2266" w:type="dxa"/>
          </w:tcPr>
          <w:p w14:paraId="23F13D9A" w14:textId="77777777" w:rsidR="000E1F92" w:rsidRPr="000E1F92" w:rsidRDefault="000E1F92" w:rsidP="000E1F92">
            <w:pPr>
              <w:rPr>
                <w:rFonts w:ascii="Century Gothic" w:hAnsi="Century Gothic"/>
              </w:rPr>
            </w:pPr>
            <w:r w:rsidRPr="000E1F92">
              <w:rPr>
                <w:rFonts w:ascii="Century Gothic" w:hAnsi="Century Gothic"/>
              </w:rPr>
              <w:t>Objectifs de la sorti</w:t>
            </w:r>
          </w:p>
        </w:tc>
      </w:tr>
      <w:tr w:rsidR="000E1F92" w14:paraId="793A0D2F" w14:textId="77777777" w:rsidTr="000E1F92">
        <w:tc>
          <w:tcPr>
            <w:tcW w:w="2265" w:type="dxa"/>
          </w:tcPr>
          <w:p w14:paraId="1CCA68E4" w14:textId="77777777" w:rsidR="000E1F92" w:rsidRPr="000E1F92" w:rsidRDefault="000E1F92" w:rsidP="00515526">
            <w:pPr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1C26B2E5" w14:textId="77777777" w:rsidR="000E1F92" w:rsidRPr="000E1F92" w:rsidRDefault="000E1F92" w:rsidP="00515526">
            <w:pPr>
              <w:rPr>
                <w:rFonts w:ascii="Century Gothic" w:hAnsi="Century Gothic"/>
              </w:rPr>
            </w:pPr>
          </w:p>
        </w:tc>
        <w:tc>
          <w:tcPr>
            <w:tcW w:w="2266" w:type="dxa"/>
          </w:tcPr>
          <w:p w14:paraId="13A9BA49" w14:textId="77777777" w:rsidR="000E1F92" w:rsidRPr="000E1F92" w:rsidRDefault="000E1F92" w:rsidP="00515526">
            <w:pPr>
              <w:rPr>
                <w:rFonts w:ascii="Century Gothic" w:hAnsi="Century Gothic"/>
              </w:rPr>
            </w:pPr>
          </w:p>
        </w:tc>
        <w:tc>
          <w:tcPr>
            <w:tcW w:w="2266" w:type="dxa"/>
          </w:tcPr>
          <w:p w14:paraId="715C33BF" w14:textId="77777777" w:rsidR="000E1F92" w:rsidRPr="000E1F92" w:rsidRDefault="000E1F92" w:rsidP="00515526">
            <w:pPr>
              <w:rPr>
                <w:rFonts w:ascii="Century Gothic" w:hAnsi="Century Gothic"/>
              </w:rPr>
            </w:pPr>
          </w:p>
        </w:tc>
      </w:tr>
    </w:tbl>
    <w:p w14:paraId="4318CC5E" w14:textId="77777777" w:rsidR="000E1F92" w:rsidRDefault="000E1F92" w:rsidP="000E1F92">
      <w:pPr>
        <w:pStyle w:val="Paragraphedeliste"/>
        <w:numPr>
          <w:ilvl w:val="0"/>
          <w:numId w:val="3"/>
        </w:num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alternative</w:t>
      </w:r>
      <w:proofErr w:type="gramEnd"/>
      <w:r>
        <w:rPr>
          <w:rFonts w:ascii="Century Gothic" w:hAnsi="Century Gothic"/>
        </w:rPr>
        <w:t xml:space="preserve"> à l’utilisation de drone : </w:t>
      </w:r>
    </w:p>
    <w:p w14:paraId="29651B93" w14:textId="77777777" w:rsidR="000E1F92" w:rsidRDefault="000E1F92" w:rsidP="000E1F92">
      <w:pPr>
        <w:pStyle w:val="Paragraphedeliste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Nom et Prénom de chaque télépilote</w:t>
      </w:r>
    </w:p>
    <w:p w14:paraId="26DF9FAF" w14:textId="77777777" w:rsidR="000E1F92" w:rsidRPr="000E1F92" w:rsidRDefault="000E1F92" w:rsidP="000E1F92">
      <w:pPr>
        <w:pStyle w:val="Paragraphedeliste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Copie du certificat </w:t>
      </w:r>
      <w:r w:rsidRPr="000E1F92">
        <w:rPr>
          <w:rFonts w:ascii="Century Gothic" w:hAnsi="Century Gothic"/>
        </w:rPr>
        <w:t>d’aptitude théorique de télépilote et du certificat (ou attestation) d’aptitude/de formation pratique pour chaque pilote de drone</w:t>
      </w:r>
    </w:p>
    <w:p w14:paraId="6BFDC8C6" w14:textId="77777777" w:rsidR="000E1F92" w:rsidRPr="00E33036" w:rsidRDefault="000E1F92" w:rsidP="00515526">
      <w:pPr>
        <w:rPr>
          <w:rFonts w:ascii="Century Gothic" w:hAnsi="Century Gothic"/>
        </w:rPr>
      </w:pPr>
    </w:p>
    <w:p w14:paraId="020C49B9" w14:textId="77777777" w:rsidR="00E33036" w:rsidRPr="00E33036" w:rsidRDefault="00E33036" w:rsidP="00E33036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0E1F92">
        <w:rPr>
          <w:rFonts w:ascii="Century Gothic" w:hAnsi="Century Gothic"/>
        </w:rPr>
        <w:t>5</w:t>
      </w:r>
      <w:r w:rsidRPr="00E33036">
        <w:rPr>
          <w:rFonts w:ascii="Century Gothic" w:hAnsi="Century Gothic"/>
        </w:rPr>
        <w:t xml:space="preserve"> Utilisation </w:t>
      </w:r>
      <w:r>
        <w:rPr>
          <w:rFonts w:ascii="Century Gothic" w:hAnsi="Century Gothic"/>
        </w:rPr>
        <w:t>de moyen nautique</w:t>
      </w:r>
      <w:r w:rsidRPr="00E33036">
        <w:rPr>
          <w:rFonts w:ascii="Century Gothic" w:hAnsi="Century Gothic"/>
        </w:rPr>
        <w:t xml:space="preserve"> ? </w:t>
      </w:r>
    </w:p>
    <w:p w14:paraId="2C74E000" w14:textId="77777777" w:rsidR="00E33036" w:rsidRPr="00E33036" w:rsidRDefault="00E33036" w:rsidP="00E33036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1AC236C6" w14:textId="77777777" w:rsidR="00E33036" w:rsidRPr="000E1F92" w:rsidRDefault="00E33036" w:rsidP="00E33036">
      <w:pPr>
        <w:rPr>
          <w:rFonts w:ascii="Century Gothic" w:hAnsi="Century Gothic"/>
          <w:b/>
          <w:bCs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 w:rsidRPr="000E1F92">
        <w:rPr>
          <w:rFonts w:ascii="Century Gothic" w:hAnsi="Century Gothic"/>
          <w:b/>
          <w:bCs/>
        </w:rPr>
        <w:t xml:space="preserve">Oui, préciser : </w:t>
      </w:r>
    </w:p>
    <w:p w14:paraId="27BBFB16" w14:textId="77777777" w:rsidR="00E33036" w:rsidRPr="00E33036" w:rsidRDefault="00E33036" w:rsidP="00E3303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type</w:t>
      </w:r>
      <w:proofErr w:type="gramEnd"/>
      <w:r w:rsidRPr="00E33036">
        <w:rPr>
          <w:rFonts w:ascii="Century Gothic" w:hAnsi="Century Gothic"/>
        </w:rPr>
        <w:t> :</w:t>
      </w:r>
      <w:r>
        <w:rPr>
          <w:rFonts w:ascii="Century Gothic" w:hAnsi="Century Gothic"/>
        </w:rPr>
        <w:t xml:space="preserve"> navire – engin de plage – engin mu par le vent – autre (préciser)</w:t>
      </w:r>
    </w:p>
    <w:p w14:paraId="719C3476" w14:textId="77777777" w:rsidR="00E33036" w:rsidRPr="00E33036" w:rsidRDefault="00E33036" w:rsidP="00E33036">
      <w:pPr>
        <w:numPr>
          <w:ilvl w:val="0"/>
          <w:numId w:val="3"/>
        </w:numPr>
        <w:rPr>
          <w:rFonts w:ascii="Century Gothic" w:hAnsi="Century Gothic"/>
        </w:rPr>
      </w:pPr>
      <w:proofErr w:type="gramStart"/>
      <w:r w:rsidRPr="00E33036">
        <w:rPr>
          <w:rFonts w:ascii="Century Gothic" w:hAnsi="Century Gothic"/>
        </w:rPr>
        <w:t>puissance</w:t>
      </w:r>
      <w:proofErr w:type="gramEnd"/>
      <w:r w:rsidRPr="00E33036">
        <w:rPr>
          <w:rFonts w:ascii="Century Gothic" w:hAnsi="Century Gothic"/>
        </w:rPr>
        <w:t xml:space="preserve"> : </w:t>
      </w:r>
    </w:p>
    <w:p w14:paraId="109578EC" w14:textId="77777777" w:rsidR="00515526" w:rsidRDefault="00515526" w:rsidP="00515526">
      <w:pPr>
        <w:rPr>
          <w:rFonts w:ascii="Century Gothic" w:hAnsi="Century Gothic"/>
        </w:rPr>
      </w:pPr>
    </w:p>
    <w:p w14:paraId="514CB87F" w14:textId="77777777" w:rsidR="006812C9" w:rsidRPr="00E33036" w:rsidRDefault="0038470C" w:rsidP="004E33CF">
      <w:pPr>
        <w:pStyle w:val="Titre2"/>
        <w:keepNext/>
        <w:rPr>
          <w:rFonts w:ascii="Century Gothic" w:hAnsi="Century Gothic"/>
          <w:b w:val="0"/>
        </w:rPr>
      </w:pPr>
      <w:r w:rsidRPr="00E33036">
        <w:rPr>
          <w:rFonts w:ascii="Century Gothic" w:hAnsi="Century Gothic"/>
        </w:rPr>
        <w:t>1</w:t>
      </w:r>
      <w:r w:rsidR="000E1F92">
        <w:rPr>
          <w:rFonts w:ascii="Century Gothic" w:hAnsi="Century Gothic"/>
        </w:rPr>
        <w:t>6</w:t>
      </w:r>
      <w:r w:rsidR="00C85A73" w:rsidRPr="00E33036">
        <w:rPr>
          <w:rFonts w:ascii="Century Gothic" w:hAnsi="Century Gothic"/>
        </w:rPr>
        <w:t xml:space="preserve"> </w:t>
      </w:r>
      <w:r w:rsidR="00B60C10" w:rsidRPr="00E33036">
        <w:rPr>
          <w:rFonts w:ascii="Century Gothic" w:hAnsi="Century Gothic"/>
        </w:rPr>
        <w:t>Impa</w:t>
      </w:r>
      <w:r w:rsidR="009C0229" w:rsidRPr="00E33036">
        <w:rPr>
          <w:rFonts w:ascii="Century Gothic" w:hAnsi="Century Gothic"/>
        </w:rPr>
        <w:t>ct(s) du projet sur le milieu</w:t>
      </w:r>
    </w:p>
    <w:p w14:paraId="074EB3E9" w14:textId="77777777" w:rsidR="009C0229" w:rsidRPr="00E33036" w:rsidRDefault="009C0229" w:rsidP="004E33CF">
      <w:pPr>
        <w:keepNext/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Fort </w:t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Moyen</w:t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Faible</w:t>
      </w:r>
    </w:p>
    <w:p w14:paraId="7158A7F7" w14:textId="77777777" w:rsidR="00515526" w:rsidRPr="00E33036" w:rsidRDefault="00515526" w:rsidP="00515526">
      <w:pPr>
        <w:rPr>
          <w:rFonts w:ascii="Century Gothic" w:hAnsi="Century Gothic"/>
        </w:rPr>
      </w:pPr>
    </w:p>
    <w:p w14:paraId="7130A304" w14:textId="77777777" w:rsidR="009C0229" w:rsidRPr="00E33036" w:rsidRDefault="009C0229" w:rsidP="00515526">
      <w:pPr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t>Précise</w:t>
      </w:r>
      <w:r w:rsidR="00515526" w:rsidRPr="00E33036">
        <w:rPr>
          <w:rFonts w:ascii="Century Gothic" w:hAnsi="Century Gothic"/>
        </w:rPr>
        <w:t>r la nature de l’impact et les mesures d’évitement et/ de réduction prises</w:t>
      </w:r>
      <w:r w:rsidRPr="00E33036">
        <w:rPr>
          <w:rFonts w:ascii="Century Gothic" w:hAnsi="Century Gothic"/>
        </w:rPr>
        <w:t> :</w:t>
      </w:r>
    </w:p>
    <w:p w14:paraId="71EACD0E" w14:textId="77777777" w:rsidR="00515526" w:rsidRPr="00E33036" w:rsidRDefault="00515526" w:rsidP="00515526">
      <w:pPr>
        <w:rPr>
          <w:rFonts w:ascii="Century Gothic" w:hAnsi="Century Gothic"/>
        </w:rPr>
      </w:pPr>
    </w:p>
    <w:p w14:paraId="57C994FC" w14:textId="77777777" w:rsidR="00515526" w:rsidRPr="00E33036" w:rsidRDefault="00515526" w:rsidP="00515526">
      <w:pPr>
        <w:rPr>
          <w:rFonts w:ascii="Century Gothic" w:hAnsi="Century Gothic"/>
        </w:rPr>
      </w:pPr>
    </w:p>
    <w:p w14:paraId="6B656DF9" w14:textId="77777777" w:rsidR="006261AE" w:rsidRPr="00E33036" w:rsidRDefault="00B32AEC" w:rsidP="009C022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0E1F92">
        <w:rPr>
          <w:rFonts w:ascii="Century Gothic" w:hAnsi="Century Gothic"/>
        </w:rPr>
        <w:t>7</w:t>
      </w:r>
      <w:r w:rsidR="009C0229" w:rsidRPr="00E33036">
        <w:rPr>
          <w:rFonts w:ascii="Century Gothic" w:hAnsi="Century Gothic"/>
        </w:rPr>
        <w:t xml:space="preserve"> </w:t>
      </w:r>
      <w:r w:rsidR="00F76A95" w:rsidRPr="00E33036">
        <w:rPr>
          <w:rFonts w:ascii="Century Gothic" w:hAnsi="Century Gothic"/>
        </w:rPr>
        <w:t>Remise en état à la fin du projet</w:t>
      </w:r>
    </w:p>
    <w:p w14:paraId="2D38CEE9" w14:textId="31AB28FD" w:rsidR="009C0229" w:rsidRPr="00E33036" w:rsidRDefault="00894519" w:rsidP="00894519">
      <w:pPr>
        <w:jc w:val="both"/>
        <w:rPr>
          <w:rFonts w:ascii="Century Gothic" w:hAnsi="Century Gothic"/>
          <w:i/>
          <w:sz w:val="22"/>
        </w:rPr>
      </w:pPr>
      <w:r>
        <w:rPr>
          <w:rFonts w:ascii="Century Gothic" w:hAnsi="Century Gothic"/>
        </w:rPr>
        <w:t>Lorsque cela s’applique, p</w:t>
      </w:r>
      <w:r w:rsidR="00F76A95" w:rsidRPr="00E33036">
        <w:rPr>
          <w:rFonts w:ascii="Century Gothic" w:hAnsi="Century Gothic"/>
        </w:rPr>
        <w:t>récise</w:t>
      </w:r>
      <w:r>
        <w:rPr>
          <w:rFonts w:ascii="Century Gothic" w:hAnsi="Century Gothic"/>
        </w:rPr>
        <w:t>z</w:t>
      </w:r>
      <w:r w:rsidR="00F76A95" w:rsidRPr="00E33036">
        <w:rPr>
          <w:rFonts w:ascii="Century Gothic" w:hAnsi="Century Gothic"/>
        </w:rPr>
        <w:t xml:space="preserve"> les mesures de remise en état prise à l’issue du projet</w:t>
      </w:r>
      <w:r w:rsidR="006261AE" w:rsidRPr="00E33036">
        <w:rPr>
          <w:rFonts w:ascii="Century Gothic" w:hAnsi="Century Gothic"/>
        </w:rPr>
        <w:t xml:space="preserve"> </w:t>
      </w:r>
      <w:r w:rsidR="006261AE" w:rsidRPr="00E33036">
        <w:rPr>
          <w:rFonts w:ascii="Century Gothic" w:hAnsi="Century Gothic"/>
          <w:i/>
          <w:sz w:val="22"/>
        </w:rPr>
        <w:t>(ex : retrait des piques de signalisation, des colliers plastiques…)</w:t>
      </w:r>
      <w:r w:rsidR="00F76A95" w:rsidRPr="00E33036">
        <w:rPr>
          <w:rFonts w:ascii="Century Gothic" w:hAnsi="Century Gothic"/>
          <w:i/>
          <w:sz w:val="22"/>
        </w:rPr>
        <w:t xml:space="preserve"> : </w:t>
      </w:r>
    </w:p>
    <w:p w14:paraId="77669862" w14:textId="77777777" w:rsidR="00F76A95" w:rsidRPr="00E33036" w:rsidRDefault="00F76A95" w:rsidP="00C3256F">
      <w:pPr>
        <w:pStyle w:val="En-tte"/>
        <w:tabs>
          <w:tab w:val="clear" w:pos="4536"/>
          <w:tab w:val="clear" w:pos="9072"/>
        </w:tabs>
        <w:spacing w:after="120"/>
        <w:rPr>
          <w:rFonts w:ascii="Century Gothic" w:hAnsi="Century Gothic"/>
        </w:rPr>
      </w:pPr>
    </w:p>
    <w:p w14:paraId="35F0DC57" w14:textId="77777777" w:rsidR="00F76A95" w:rsidRPr="00E33036" w:rsidRDefault="00F76A95" w:rsidP="00C3256F">
      <w:pPr>
        <w:pStyle w:val="En-tte"/>
        <w:tabs>
          <w:tab w:val="clear" w:pos="4536"/>
          <w:tab w:val="clear" w:pos="9072"/>
        </w:tabs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Dans le cas d’impact fort sans réduction possible, préciser les mesures compensatoires envisagées :</w:t>
      </w:r>
    </w:p>
    <w:p w14:paraId="7441CF71" w14:textId="77777777" w:rsidR="00F76A95" w:rsidRPr="00E33036" w:rsidRDefault="00F76A95" w:rsidP="00C3256F">
      <w:pPr>
        <w:pStyle w:val="En-tte"/>
        <w:tabs>
          <w:tab w:val="clear" w:pos="4536"/>
          <w:tab w:val="clear" w:pos="9072"/>
        </w:tabs>
        <w:spacing w:after="120"/>
        <w:rPr>
          <w:rFonts w:ascii="Century Gothic" w:hAnsi="Century Gothic"/>
        </w:rPr>
      </w:pPr>
    </w:p>
    <w:p w14:paraId="1BC01A17" w14:textId="77777777" w:rsidR="003443CD" w:rsidRPr="00E33036" w:rsidRDefault="0038470C" w:rsidP="004E33CF">
      <w:pPr>
        <w:pStyle w:val="Titre2"/>
        <w:keepNext/>
        <w:spacing w:after="240"/>
        <w:rPr>
          <w:rFonts w:ascii="Century Gothic" w:hAnsi="Century Gothic"/>
        </w:rPr>
      </w:pPr>
      <w:r w:rsidRPr="00E33036">
        <w:rPr>
          <w:rFonts w:ascii="Century Gothic" w:hAnsi="Century Gothic"/>
        </w:rPr>
        <w:lastRenderedPageBreak/>
        <w:t>1</w:t>
      </w:r>
      <w:r w:rsidR="000E1F92">
        <w:rPr>
          <w:rFonts w:ascii="Century Gothic" w:hAnsi="Century Gothic"/>
        </w:rPr>
        <w:t>8</w:t>
      </w:r>
      <w:r w:rsidR="00FD1422" w:rsidRPr="00E33036">
        <w:rPr>
          <w:rFonts w:ascii="Century Gothic" w:hAnsi="Century Gothic"/>
        </w:rPr>
        <w:t xml:space="preserve"> P</w:t>
      </w:r>
      <w:r w:rsidR="006812C9" w:rsidRPr="00E33036">
        <w:rPr>
          <w:rFonts w:ascii="Century Gothic" w:hAnsi="Century Gothic"/>
        </w:rPr>
        <w:t>ièce</w:t>
      </w:r>
      <w:r w:rsidR="009C0229" w:rsidRPr="00E33036">
        <w:rPr>
          <w:rFonts w:ascii="Century Gothic" w:hAnsi="Century Gothic"/>
        </w:rPr>
        <w:t>(</w:t>
      </w:r>
      <w:r w:rsidR="006812C9" w:rsidRPr="00E33036">
        <w:rPr>
          <w:rFonts w:ascii="Century Gothic" w:hAnsi="Century Gothic"/>
        </w:rPr>
        <w:t>s</w:t>
      </w:r>
      <w:r w:rsidR="009C0229" w:rsidRPr="00E33036">
        <w:rPr>
          <w:rFonts w:ascii="Century Gothic" w:hAnsi="Century Gothic"/>
        </w:rPr>
        <w:t>)</w:t>
      </w:r>
      <w:r w:rsidR="006812C9" w:rsidRPr="00E33036">
        <w:rPr>
          <w:rFonts w:ascii="Century Gothic" w:hAnsi="Century Gothic"/>
        </w:rPr>
        <w:t xml:space="preserve"> jointe</w:t>
      </w:r>
      <w:r w:rsidR="009C0229" w:rsidRPr="00E33036">
        <w:rPr>
          <w:rFonts w:ascii="Century Gothic" w:hAnsi="Century Gothic"/>
        </w:rPr>
        <w:t>(</w:t>
      </w:r>
      <w:r w:rsidR="006812C9" w:rsidRPr="00E33036">
        <w:rPr>
          <w:rFonts w:ascii="Century Gothic" w:hAnsi="Century Gothic"/>
        </w:rPr>
        <w:t>s</w:t>
      </w:r>
      <w:r w:rsidR="009C0229" w:rsidRPr="00E33036">
        <w:rPr>
          <w:rFonts w:ascii="Century Gothic" w:hAnsi="Century Gothic"/>
        </w:rPr>
        <w:t>)</w:t>
      </w:r>
      <w:r w:rsidR="006812C9" w:rsidRPr="00E33036">
        <w:rPr>
          <w:rFonts w:ascii="Century Gothic" w:hAnsi="Century Gothic"/>
        </w:rPr>
        <w:t> :</w:t>
      </w:r>
    </w:p>
    <w:p w14:paraId="33B59788" w14:textId="77777777" w:rsidR="004E33CF" w:rsidRPr="00E33036" w:rsidRDefault="00F76A95" w:rsidP="00F76A95">
      <w:pPr>
        <w:pStyle w:val="En-tte"/>
        <w:keepNext/>
        <w:tabs>
          <w:tab w:val="clear" w:pos="4536"/>
          <w:tab w:val="clear" w:pos="9072"/>
        </w:tabs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t>Merci de transmettre tous les éléments permettant de faciliter la compréhension du projet, l’analyse de ses impacts et de son intérêt…</w:t>
      </w:r>
    </w:p>
    <w:p w14:paraId="58831891" w14:textId="77777777" w:rsidR="00F76A95" w:rsidRDefault="00F76A95" w:rsidP="00E33036">
      <w:pPr>
        <w:pStyle w:val="En-tte"/>
        <w:keepNext/>
        <w:tabs>
          <w:tab w:val="clear" w:pos="4536"/>
          <w:tab w:val="clear" w:pos="9072"/>
        </w:tabs>
        <w:jc w:val="both"/>
        <w:rPr>
          <w:rFonts w:ascii="Century Gothic" w:hAnsi="Century Gothic"/>
        </w:rPr>
      </w:pPr>
    </w:p>
    <w:p w14:paraId="38525C8D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Cartographie des zones concernées par le projet</w:t>
      </w:r>
    </w:p>
    <w:p w14:paraId="4AB559F3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Méthodologie</w:t>
      </w:r>
    </w:p>
    <w:p w14:paraId="2A48991E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Caractéristique des installations et instruments</w:t>
      </w:r>
    </w:p>
    <w:p w14:paraId="367A38D3" w14:textId="3CE9C60D" w:rsidR="00894519" w:rsidRDefault="00894519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Liste des intervenants</w:t>
      </w:r>
    </w:p>
    <w:p w14:paraId="1A08A7E5" w14:textId="1619FBF0" w:rsidR="00894519" w:rsidRDefault="00894519" w:rsidP="00894519">
      <w:pPr>
        <w:pStyle w:val="En-tte"/>
        <w:keepNext/>
        <w:tabs>
          <w:tab w:val="clear" w:pos="4536"/>
          <w:tab w:val="clear" w:pos="9072"/>
        </w:tabs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Note synthétique justifiant la nécessité de pénétrer dans les zones sanctuaires</w:t>
      </w:r>
    </w:p>
    <w:p w14:paraId="3E26E592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Autre (préciser)</w:t>
      </w:r>
    </w:p>
    <w:p w14:paraId="7541EB6D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</w:p>
    <w:p w14:paraId="7CF1A92F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</w:p>
    <w:p w14:paraId="5DF46230" w14:textId="77777777" w:rsidR="00E33036" w:rsidRP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</w:p>
    <w:p w14:paraId="0367BDDB" w14:textId="77777777" w:rsidR="004E33CF" w:rsidRDefault="00F76A95" w:rsidP="004E33CF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>Date :</w:t>
      </w:r>
    </w:p>
    <w:p w14:paraId="3DEB3C0C" w14:textId="77777777" w:rsidR="00E33036" w:rsidRPr="00E33036" w:rsidRDefault="00E33036" w:rsidP="004E33CF">
      <w:pPr>
        <w:rPr>
          <w:rFonts w:ascii="Century Gothic" w:hAnsi="Century Gothic"/>
        </w:rPr>
      </w:pPr>
    </w:p>
    <w:p w14:paraId="046B68C3" w14:textId="77777777" w:rsidR="00F76A95" w:rsidRPr="00E33036" w:rsidRDefault="00F76A95" w:rsidP="004E33CF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>Signature précédée de la mention « lu et approuvé »</w:t>
      </w:r>
    </w:p>
    <w:p w14:paraId="279EB07F" w14:textId="77777777" w:rsidR="00F76A95" w:rsidRPr="00E33036" w:rsidRDefault="00F76A95" w:rsidP="004E33CF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>Porteur de projet</w:t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  <w:t>Représentant de la structure</w:t>
      </w:r>
    </w:p>
    <w:p w14:paraId="0DE5BFB2" w14:textId="77777777" w:rsidR="008A0FB8" w:rsidRPr="00E33036" w:rsidRDefault="008A0FB8" w:rsidP="008A0FB8">
      <w:pPr>
        <w:rPr>
          <w:rFonts w:ascii="Century Gothic" w:hAnsi="Century Gothic"/>
        </w:rPr>
      </w:pPr>
    </w:p>
    <w:sectPr w:rsidR="008A0FB8" w:rsidRPr="00E33036" w:rsidSect="00F33D90">
      <w:footerReference w:type="default" r:id="rId9"/>
      <w:pgSz w:w="11906" w:h="16838"/>
      <w:pgMar w:top="1417" w:right="1417" w:bottom="1417" w:left="1417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F783" w14:textId="77777777" w:rsidR="00CB1E16" w:rsidRDefault="00CB1E16" w:rsidP="001119AB">
      <w:r>
        <w:separator/>
      </w:r>
    </w:p>
  </w:endnote>
  <w:endnote w:type="continuationSeparator" w:id="0">
    <w:p w14:paraId="5C45CB72" w14:textId="77777777" w:rsidR="00CB1E16" w:rsidRDefault="00CB1E16" w:rsidP="0011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E2E1" w14:textId="77777777" w:rsidR="00E03119" w:rsidRPr="00F76A95" w:rsidRDefault="001F7EB3" w:rsidP="001F7EB3">
    <w:pPr>
      <w:pStyle w:val="Pieddepage"/>
      <w:jc w:val="right"/>
      <w:rPr>
        <w:rFonts w:ascii="Century Gothic" w:hAnsi="Century Gothic"/>
        <w:color w:val="767171"/>
        <w:sz w:val="20"/>
        <w:szCs w:val="20"/>
      </w:rPr>
    </w:pPr>
    <w:r w:rsidRPr="00F76A95">
      <w:rPr>
        <w:rFonts w:ascii="Century Gothic" w:hAnsi="Century Gothic"/>
        <w:color w:val="767171"/>
        <w:sz w:val="20"/>
        <w:szCs w:val="20"/>
      </w:rPr>
      <w:t xml:space="preserve">Demande </w:t>
    </w:r>
    <w:r w:rsidR="004A5BE6" w:rsidRPr="00F76A95">
      <w:rPr>
        <w:rFonts w:ascii="Century Gothic" w:hAnsi="Century Gothic"/>
        <w:color w:val="767171"/>
        <w:sz w:val="20"/>
        <w:szCs w:val="20"/>
      </w:rPr>
      <w:t>d’avis</w:t>
    </w:r>
    <w:r w:rsidR="00F76A95">
      <w:rPr>
        <w:rFonts w:ascii="Century Gothic" w:hAnsi="Century Gothic"/>
        <w:color w:val="767171"/>
        <w:sz w:val="20"/>
        <w:szCs w:val="20"/>
      </w:rPr>
      <w:t xml:space="preserve"> CS RNMR</w:t>
    </w:r>
    <w:r w:rsidRPr="00F76A95">
      <w:rPr>
        <w:rFonts w:ascii="Century Gothic" w:hAnsi="Century Gothic"/>
        <w:color w:val="767171"/>
        <w:sz w:val="20"/>
        <w:szCs w:val="20"/>
      </w:rPr>
      <w:tab/>
    </w:r>
    <w:r w:rsidR="000E1F92">
      <w:rPr>
        <w:rFonts w:ascii="Century Gothic" w:hAnsi="Century Gothic"/>
        <w:color w:val="767171"/>
        <w:sz w:val="20"/>
        <w:szCs w:val="20"/>
      </w:rPr>
      <w:t>Programme de recherche, suivi, inventaire</w:t>
    </w:r>
    <w:r w:rsidRPr="00F76A95">
      <w:rPr>
        <w:rFonts w:ascii="Century Gothic" w:hAnsi="Century Gothic"/>
        <w:color w:val="767171"/>
        <w:sz w:val="20"/>
        <w:szCs w:val="20"/>
      </w:rPr>
      <w:tab/>
      <w:t xml:space="preserve">page : </w: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begin"/>
    </w:r>
    <w:r w:rsidR="00F76A95" w:rsidRPr="00F76A95">
      <w:rPr>
        <w:rFonts w:ascii="Century Gothic" w:hAnsi="Century Gothic"/>
        <w:color w:val="767171"/>
        <w:sz w:val="20"/>
        <w:szCs w:val="20"/>
      </w:rPr>
      <w:instrText xml:space="preserve"> PAGE  \* Arabic  \* MERGEFORMAT </w:instrTex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separate"/>
    </w:r>
    <w:r w:rsidR="00F76A95" w:rsidRPr="00F76A95">
      <w:rPr>
        <w:rFonts w:ascii="Century Gothic" w:hAnsi="Century Gothic"/>
        <w:noProof/>
        <w:color w:val="767171"/>
        <w:sz w:val="20"/>
        <w:szCs w:val="20"/>
      </w:rPr>
      <w:t>3</w: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end"/>
    </w:r>
    <w:r w:rsidRPr="00F76A95">
      <w:rPr>
        <w:rFonts w:ascii="Century Gothic" w:hAnsi="Century Gothic"/>
        <w:color w:val="767171"/>
        <w:sz w:val="20"/>
        <w:szCs w:val="20"/>
      </w:rPr>
      <w:t>/</w: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begin"/>
    </w:r>
    <w:r w:rsidR="00F76A95" w:rsidRPr="00F76A95">
      <w:rPr>
        <w:rFonts w:ascii="Century Gothic" w:hAnsi="Century Gothic"/>
        <w:color w:val="767171"/>
        <w:sz w:val="20"/>
        <w:szCs w:val="20"/>
      </w:rPr>
      <w:instrText xml:space="preserve"> NUMPAGES  \* Arabic  \* MERGEFORMAT </w:instrTex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separate"/>
    </w:r>
    <w:r w:rsidR="00F76A95" w:rsidRPr="00F76A95">
      <w:rPr>
        <w:rFonts w:ascii="Century Gothic" w:hAnsi="Century Gothic"/>
        <w:noProof/>
        <w:color w:val="767171"/>
        <w:sz w:val="20"/>
        <w:szCs w:val="20"/>
      </w:rPr>
      <w:t>3</w: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CC80B" w14:textId="77777777" w:rsidR="00CB1E16" w:rsidRDefault="00CB1E16" w:rsidP="001119AB">
      <w:r>
        <w:separator/>
      </w:r>
    </w:p>
  </w:footnote>
  <w:footnote w:type="continuationSeparator" w:id="0">
    <w:p w14:paraId="41D3D48D" w14:textId="77777777" w:rsidR="00CB1E16" w:rsidRDefault="00CB1E16" w:rsidP="0011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B5426"/>
    <w:multiLevelType w:val="hybridMultilevel"/>
    <w:tmpl w:val="FF761B92"/>
    <w:lvl w:ilvl="0" w:tplc="7C12314E">
      <w:start w:val="1"/>
      <w:numFmt w:val="bullet"/>
      <w:lvlText w:val="-"/>
      <w:lvlJc w:val="left"/>
      <w:pPr>
        <w:ind w:left="106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" w15:restartNumberingAfterBreak="0">
    <w:nsid w:val="541E5D64"/>
    <w:multiLevelType w:val="hybridMultilevel"/>
    <w:tmpl w:val="E5266448"/>
    <w:lvl w:ilvl="0" w:tplc="1AE40E32">
      <w:start w:val="11"/>
      <w:numFmt w:val="bullet"/>
      <w:lvlText w:val="-"/>
      <w:lvlJc w:val="left"/>
      <w:pPr>
        <w:ind w:left="1069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8DE5CB3"/>
    <w:multiLevelType w:val="hybridMultilevel"/>
    <w:tmpl w:val="937A45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024906">
    <w:abstractNumId w:val="0"/>
  </w:num>
  <w:num w:numId="2" w16cid:durableId="343939473">
    <w:abstractNumId w:val="2"/>
  </w:num>
  <w:num w:numId="3" w16cid:durableId="515652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26"/>
    <w:rsid w:val="000223D7"/>
    <w:rsid w:val="00025799"/>
    <w:rsid w:val="00034506"/>
    <w:rsid w:val="00044014"/>
    <w:rsid w:val="000655C5"/>
    <w:rsid w:val="000707BB"/>
    <w:rsid w:val="00070CBE"/>
    <w:rsid w:val="000958C8"/>
    <w:rsid w:val="000A3F07"/>
    <w:rsid w:val="000E1F92"/>
    <w:rsid w:val="00100E49"/>
    <w:rsid w:val="001119AB"/>
    <w:rsid w:val="00186360"/>
    <w:rsid w:val="00193A0D"/>
    <w:rsid w:val="00196709"/>
    <w:rsid w:val="001A2227"/>
    <w:rsid w:val="001A269C"/>
    <w:rsid w:val="001C63A8"/>
    <w:rsid w:val="001D0B3D"/>
    <w:rsid w:val="001F7EB3"/>
    <w:rsid w:val="002053CE"/>
    <w:rsid w:val="00272000"/>
    <w:rsid w:val="00280B43"/>
    <w:rsid w:val="002A2114"/>
    <w:rsid w:val="002B2A54"/>
    <w:rsid w:val="002B71C5"/>
    <w:rsid w:val="002D5EDA"/>
    <w:rsid w:val="0033190D"/>
    <w:rsid w:val="00343F76"/>
    <w:rsid w:val="003443CD"/>
    <w:rsid w:val="0035030D"/>
    <w:rsid w:val="00354DE1"/>
    <w:rsid w:val="00357C0C"/>
    <w:rsid w:val="00360858"/>
    <w:rsid w:val="0038470C"/>
    <w:rsid w:val="003B051A"/>
    <w:rsid w:val="004200F9"/>
    <w:rsid w:val="004A5BE6"/>
    <w:rsid w:val="004E00CF"/>
    <w:rsid w:val="004E33CF"/>
    <w:rsid w:val="00500A2F"/>
    <w:rsid w:val="00515526"/>
    <w:rsid w:val="005263D7"/>
    <w:rsid w:val="00536F64"/>
    <w:rsid w:val="00555EF5"/>
    <w:rsid w:val="00560984"/>
    <w:rsid w:val="00593764"/>
    <w:rsid w:val="00596617"/>
    <w:rsid w:val="00596694"/>
    <w:rsid w:val="005A5D15"/>
    <w:rsid w:val="005E7C21"/>
    <w:rsid w:val="005F74CB"/>
    <w:rsid w:val="006261AE"/>
    <w:rsid w:val="0064342E"/>
    <w:rsid w:val="00650EFF"/>
    <w:rsid w:val="00674891"/>
    <w:rsid w:val="006812C9"/>
    <w:rsid w:val="0068682D"/>
    <w:rsid w:val="006D17CB"/>
    <w:rsid w:val="00701D27"/>
    <w:rsid w:val="00720B2A"/>
    <w:rsid w:val="0073535A"/>
    <w:rsid w:val="00737628"/>
    <w:rsid w:val="00746661"/>
    <w:rsid w:val="00765476"/>
    <w:rsid w:val="007B07BE"/>
    <w:rsid w:val="007C4948"/>
    <w:rsid w:val="007C60FA"/>
    <w:rsid w:val="007D1E4A"/>
    <w:rsid w:val="007D36B1"/>
    <w:rsid w:val="00810168"/>
    <w:rsid w:val="00823E7C"/>
    <w:rsid w:val="00854C8A"/>
    <w:rsid w:val="00894519"/>
    <w:rsid w:val="008A0FB8"/>
    <w:rsid w:val="008B1CA7"/>
    <w:rsid w:val="008C17AD"/>
    <w:rsid w:val="00905A6E"/>
    <w:rsid w:val="00911444"/>
    <w:rsid w:val="00915CE6"/>
    <w:rsid w:val="00941DAF"/>
    <w:rsid w:val="009429D3"/>
    <w:rsid w:val="00966EF4"/>
    <w:rsid w:val="00982F6F"/>
    <w:rsid w:val="009902A2"/>
    <w:rsid w:val="009972E4"/>
    <w:rsid w:val="009B1A1B"/>
    <w:rsid w:val="009C0229"/>
    <w:rsid w:val="009C0521"/>
    <w:rsid w:val="009E6601"/>
    <w:rsid w:val="00A34FDD"/>
    <w:rsid w:val="00A54380"/>
    <w:rsid w:val="00A61459"/>
    <w:rsid w:val="00A6326E"/>
    <w:rsid w:val="00A63336"/>
    <w:rsid w:val="00A722C0"/>
    <w:rsid w:val="00A94093"/>
    <w:rsid w:val="00A96749"/>
    <w:rsid w:val="00AE75A7"/>
    <w:rsid w:val="00AF59D3"/>
    <w:rsid w:val="00B32AEC"/>
    <w:rsid w:val="00B50F52"/>
    <w:rsid w:val="00B53C30"/>
    <w:rsid w:val="00B60386"/>
    <w:rsid w:val="00B60C10"/>
    <w:rsid w:val="00B84EF0"/>
    <w:rsid w:val="00BA7B92"/>
    <w:rsid w:val="00BE7483"/>
    <w:rsid w:val="00C20E20"/>
    <w:rsid w:val="00C3256F"/>
    <w:rsid w:val="00C370A5"/>
    <w:rsid w:val="00C85A73"/>
    <w:rsid w:val="00C96A48"/>
    <w:rsid w:val="00CA7E49"/>
    <w:rsid w:val="00CB1E16"/>
    <w:rsid w:val="00CD5526"/>
    <w:rsid w:val="00CE45F3"/>
    <w:rsid w:val="00D005C5"/>
    <w:rsid w:val="00D11824"/>
    <w:rsid w:val="00DA31BE"/>
    <w:rsid w:val="00DE2C10"/>
    <w:rsid w:val="00DE3820"/>
    <w:rsid w:val="00DF595C"/>
    <w:rsid w:val="00E03119"/>
    <w:rsid w:val="00E10C3E"/>
    <w:rsid w:val="00E33036"/>
    <w:rsid w:val="00E803E7"/>
    <w:rsid w:val="00E85639"/>
    <w:rsid w:val="00ED71E0"/>
    <w:rsid w:val="00F00C29"/>
    <w:rsid w:val="00F1270E"/>
    <w:rsid w:val="00F17931"/>
    <w:rsid w:val="00F33D90"/>
    <w:rsid w:val="00F35F43"/>
    <w:rsid w:val="00F61BE5"/>
    <w:rsid w:val="00F76A95"/>
    <w:rsid w:val="00FB23DA"/>
    <w:rsid w:val="00FB3580"/>
    <w:rsid w:val="00FD1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FA3A0"/>
  <w15:chartTrackingRefBased/>
  <w15:docId w15:val="{7458CFDC-69F9-4DF0-AD64-222560EC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422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80B43"/>
    <w:pPr>
      <w:keepNext/>
      <w:outlineLvl w:val="0"/>
    </w:pPr>
    <w:rPr>
      <w:b/>
      <w:bCs/>
      <w:sz w:val="20"/>
      <w:lang w:val="en-GB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12C9"/>
    <w:pPr>
      <w:tabs>
        <w:tab w:val="left" w:pos="709"/>
      </w:tabs>
      <w:spacing w:line="360" w:lineRule="auto"/>
      <w:outlineLvl w:val="1"/>
    </w:pPr>
    <w:rPr>
      <w:b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11444"/>
    <w:pPr>
      <w:keepNext/>
      <w:pBdr>
        <w:top w:val="single" w:sz="18" w:space="1" w:color="auto"/>
        <w:left w:val="single" w:sz="18" w:space="31" w:color="auto"/>
        <w:bottom w:val="single" w:sz="18" w:space="1" w:color="auto"/>
        <w:right w:val="single" w:sz="18" w:space="0" w:color="auto"/>
      </w:pBdr>
      <w:shd w:val="clear" w:color="auto" w:fill="92D050"/>
      <w:ind w:right="-2"/>
      <w:jc w:val="center"/>
      <w:outlineLvl w:val="2"/>
    </w:pPr>
    <w:rPr>
      <w:b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E75A7"/>
    <w:pPr>
      <w:keepNext/>
      <w:outlineLvl w:val="3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14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D1422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link w:val="Titre1"/>
    <w:rsid w:val="00280B43"/>
    <w:rPr>
      <w:rFonts w:ascii="Times New Roman" w:eastAsia="Times New Roman" w:hAnsi="Times New Roman"/>
      <w:b/>
      <w:bCs/>
      <w:szCs w:val="24"/>
      <w:lang w:val="en-GB"/>
    </w:rPr>
  </w:style>
  <w:style w:type="paragraph" w:styleId="Paragraphedeliste">
    <w:name w:val="List Paragraph"/>
    <w:basedOn w:val="Normal"/>
    <w:uiPriority w:val="34"/>
    <w:qFormat/>
    <w:rsid w:val="00280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1119A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119AB"/>
    <w:rPr>
      <w:rFonts w:ascii="Times New Roman" w:eastAsia="Times New Roman" w:hAnsi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119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119AB"/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uiPriority w:val="99"/>
    <w:unhideWhenUsed/>
    <w:rsid w:val="00746661"/>
    <w:rPr>
      <w:color w:val="0000FF"/>
      <w:u w:val="single"/>
    </w:rPr>
  </w:style>
  <w:style w:type="character" w:customStyle="1" w:styleId="Titre2Car">
    <w:name w:val="Titre 2 Car"/>
    <w:link w:val="Titre2"/>
    <w:uiPriority w:val="9"/>
    <w:rsid w:val="006812C9"/>
    <w:rPr>
      <w:rFonts w:ascii="Times New Roman" w:eastAsia="Times New Roman" w:hAnsi="Times New Roman"/>
      <w:b/>
      <w:sz w:val="24"/>
      <w:szCs w:val="24"/>
      <w:u w:val="single"/>
    </w:rPr>
  </w:style>
  <w:style w:type="paragraph" w:styleId="Sansinterligne">
    <w:name w:val="No Spacing"/>
    <w:uiPriority w:val="1"/>
    <w:qFormat/>
    <w:rsid w:val="006812C9"/>
    <w:rPr>
      <w:rFonts w:ascii="Times New Roman" w:eastAsia="Times New Roman" w:hAnsi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B32AEC"/>
    <w:pPr>
      <w:jc w:val="both"/>
    </w:pPr>
  </w:style>
  <w:style w:type="character" w:customStyle="1" w:styleId="CorpsdetexteCar">
    <w:name w:val="Corps de texte Car"/>
    <w:link w:val="Corpsdetexte"/>
    <w:uiPriority w:val="99"/>
    <w:rsid w:val="00B32AEC"/>
    <w:rPr>
      <w:rFonts w:ascii="Times New Roman" w:eastAsia="Times New Roman" w:hAnsi="Times New Roman"/>
      <w:sz w:val="24"/>
      <w:szCs w:val="24"/>
    </w:rPr>
  </w:style>
  <w:style w:type="character" w:customStyle="1" w:styleId="Titre3Car">
    <w:name w:val="Titre 3 Car"/>
    <w:link w:val="Titre3"/>
    <w:uiPriority w:val="9"/>
    <w:rsid w:val="00911444"/>
    <w:rPr>
      <w:rFonts w:ascii="Times New Roman" w:eastAsia="Times New Roman" w:hAnsi="Times New Roman"/>
      <w:b/>
      <w:sz w:val="22"/>
      <w:szCs w:val="22"/>
      <w:shd w:val="clear" w:color="auto" w:fill="92D050"/>
    </w:rPr>
  </w:style>
  <w:style w:type="character" w:customStyle="1" w:styleId="Titre4Car">
    <w:name w:val="Titre 4 Car"/>
    <w:link w:val="Titre4"/>
    <w:uiPriority w:val="9"/>
    <w:rsid w:val="00AE75A7"/>
    <w:rPr>
      <w:rFonts w:ascii="Times New Roman" w:eastAsia="Times New Roman" w:hAnsi="Times New Roman"/>
      <w:i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A2114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sid w:val="002A2114"/>
    <w:rPr>
      <w:rFonts w:ascii="Times New Roman" w:eastAsia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8A0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D5526"/>
    <w:rPr>
      <w:rFonts w:ascii="Times New Roman" w:eastAsia="Times New Roman" w:hAnsi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CD55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D552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D5526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55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552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-laure.clement\Downloads\Fiche%20p&#233;titionnaire%20_%20dmd%20avis%20_%20CS%20_%20RNMR_2026_Recherche%20suivi_%20mod&#232;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4F50-7E64-4959-9914-330103DA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pétitionnaire _ dmd avis _ CS _ RNMR_2026_Recherche suivi_ modèle</Template>
  <TotalTime>9</TotalTime>
  <Pages>5</Pages>
  <Words>711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Anne-Laure CLEMENT (anne-laure.clement)</dc:creator>
  <cp:keywords/>
  <cp:lastModifiedBy>Isabelle JURQUET</cp:lastModifiedBy>
  <cp:revision>2</cp:revision>
  <cp:lastPrinted>2015-05-05T10:33:00Z</cp:lastPrinted>
  <dcterms:created xsi:type="dcterms:W3CDTF">2026-06-12T05:25:00Z</dcterms:created>
  <dcterms:modified xsi:type="dcterms:W3CDTF">2026-06-12T05:25:00Z</dcterms:modified>
</cp:coreProperties>
</file>